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9077A" w14:textId="454D6907" w:rsidR="00D84F74" w:rsidRPr="00F43D26" w:rsidRDefault="00F7309F" w:rsidP="00F43D26">
      <w:pPr>
        <w:pStyle w:val="Titel"/>
      </w:pPr>
      <w:r>
        <w:t xml:space="preserve">Ihr </w:t>
      </w:r>
      <w:r w:rsidR="00D84F74" w:rsidRPr="00DD6F81">
        <w:t>B</w:t>
      </w:r>
      <w:r w:rsidRPr="00DD6F81">
        <w:t>ranchenbuch</w:t>
      </w:r>
      <w:r>
        <w:t xml:space="preserve"> </w:t>
      </w:r>
      <w:r w:rsidRPr="00F7309F">
        <w:t>Eintrag</w:t>
      </w:r>
    </w:p>
    <w:p w14:paraId="196C9A9B" w14:textId="1E3C4660" w:rsidR="00527605" w:rsidRPr="00D90B91" w:rsidRDefault="00F7309F" w:rsidP="005C744B">
      <w:pPr>
        <w:rPr>
          <w:rStyle w:val="Fett"/>
        </w:rPr>
      </w:pPr>
      <w:r w:rsidRPr="00D90B91">
        <w:rPr>
          <w:rStyle w:val="Fett"/>
        </w:rPr>
        <w:t>Um Sie im Branchenbuch eintragen zu können</w:t>
      </w:r>
      <w:r w:rsidR="00B9576B">
        <w:rPr>
          <w:rStyle w:val="Fett"/>
        </w:rPr>
        <w:t>,</w:t>
      </w:r>
      <w:r w:rsidRPr="00D90B91">
        <w:rPr>
          <w:rStyle w:val="Fett"/>
        </w:rPr>
        <w:t xml:space="preserve"> benötigen wir </w:t>
      </w:r>
      <w:r w:rsidR="008C563F" w:rsidRPr="00D90B91">
        <w:rPr>
          <w:rStyle w:val="Fett"/>
        </w:rPr>
        <w:t>Informationen</w:t>
      </w:r>
      <w:r w:rsidRPr="00D90B91">
        <w:rPr>
          <w:rStyle w:val="Fett"/>
        </w:rPr>
        <w:t xml:space="preserve"> von</w:t>
      </w:r>
      <w:r w:rsidR="008C563F" w:rsidRPr="00D90B91">
        <w:rPr>
          <w:rStyle w:val="Fett"/>
        </w:rPr>
        <w:t xml:space="preserve"> Ihrem Unternehmen</w:t>
      </w:r>
      <w:r w:rsidRPr="00D90B91">
        <w:rPr>
          <w:rStyle w:val="Fett"/>
        </w:rPr>
        <w:t>. Wir bitten Sie</w:t>
      </w:r>
      <w:r w:rsidR="00B9576B">
        <w:rPr>
          <w:rStyle w:val="Fett"/>
        </w:rPr>
        <w:t>,</w:t>
      </w:r>
      <w:r w:rsidRPr="00D90B91">
        <w:rPr>
          <w:rStyle w:val="Fett"/>
        </w:rPr>
        <w:t xml:space="preserve"> alle </w:t>
      </w:r>
      <w:r w:rsidR="008C563F" w:rsidRPr="00D90B91">
        <w:rPr>
          <w:rStyle w:val="Fett"/>
        </w:rPr>
        <w:t>Felder</w:t>
      </w:r>
      <w:r w:rsidR="00527605">
        <w:rPr>
          <w:rStyle w:val="Fett"/>
        </w:rPr>
        <w:t xml:space="preserve"> </w:t>
      </w:r>
      <w:r w:rsidR="008C563F" w:rsidRPr="00D90B91">
        <w:rPr>
          <w:rStyle w:val="Fett"/>
        </w:rPr>
        <w:t xml:space="preserve">mit entsprechenden Angaben auszufüllen. </w:t>
      </w:r>
      <w:r w:rsidR="00D90B91" w:rsidRPr="00D90B91">
        <w:rPr>
          <w:rStyle w:val="Fett"/>
        </w:rPr>
        <w:t>Bei unvollständigen Formularen</w:t>
      </w:r>
      <w:r w:rsidRPr="00D90B91">
        <w:rPr>
          <w:rStyle w:val="Fett"/>
        </w:rPr>
        <w:t xml:space="preserve"> können wir den Eintrag nicht erfassen.</w:t>
      </w:r>
      <w:r w:rsidR="00E47A14">
        <w:rPr>
          <w:rStyle w:val="Fett"/>
        </w:rPr>
        <w:t xml:space="preserve"> Wir bitten Sie auch</w:t>
      </w:r>
      <w:r w:rsidR="00FE2E3F">
        <w:rPr>
          <w:rStyle w:val="Fett"/>
        </w:rPr>
        <w:t xml:space="preserve">, </w:t>
      </w:r>
      <w:r w:rsidR="00E47A14">
        <w:rPr>
          <w:rStyle w:val="Fett"/>
        </w:rPr>
        <w:t xml:space="preserve"> auf die Zeichenlänge</w:t>
      </w:r>
      <w:r w:rsidR="00527605">
        <w:rPr>
          <w:rStyle w:val="Fett"/>
        </w:rPr>
        <w:t xml:space="preserve"> und die Bildgrösse</w:t>
      </w:r>
      <w:r w:rsidR="00E47A14">
        <w:rPr>
          <w:rStyle w:val="Fett"/>
        </w:rPr>
        <w:t xml:space="preserve"> zu achten!</w:t>
      </w:r>
    </w:p>
    <w:p w14:paraId="75AC2828" w14:textId="40B0FC0A" w:rsidR="00D90B91" w:rsidRDefault="00D90B91" w:rsidP="005C744B"/>
    <w:p w14:paraId="25332479" w14:textId="0C0915CE" w:rsidR="00527605" w:rsidRPr="00DD6F81" w:rsidRDefault="00527605" w:rsidP="005C744B">
      <w:pPr>
        <w:rPr>
          <w:rStyle w:val="Fett"/>
          <w:color w:val="C184A3"/>
        </w:rPr>
      </w:pPr>
      <w:r w:rsidRPr="00DD6F81">
        <w:rPr>
          <w:rStyle w:val="Fett"/>
          <w:color w:val="C184A3"/>
        </w:rPr>
        <w:t>Branchenbuch | Übersicht (</w:t>
      </w:r>
      <w:r w:rsidR="00DD6F81">
        <w:rPr>
          <w:rStyle w:val="Fett"/>
          <w:color w:val="C184A3"/>
        </w:rPr>
        <w:t xml:space="preserve">Beispiel: </w:t>
      </w:r>
      <w:r w:rsidRPr="00DD6F81">
        <w:rPr>
          <w:rStyle w:val="Fett"/>
          <w:color w:val="C184A3"/>
        </w:rPr>
        <w:t>www.weddingemotion.ch/branchenbuch)</w:t>
      </w:r>
    </w:p>
    <w:p w14:paraId="1C538E41" w14:textId="195DC304" w:rsidR="00527605" w:rsidRDefault="00527605" w:rsidP="00527605">
      <w:r>
        <w:t>Folgende Informationen und Daten benötigen wir von Ihnen:</w:t>
      </w:r>
    </w:p>
    <w:p w14:paraId="7D2C7BBE" w14:textId="0BFD27DA" w:rsidR="00DD6F81" w:rsidRDefault="00DD6F81" w:rsidP="00D65F39">
      <w:pPr>
        <w:pStyle w:val="Listenabsatz"/>
        <w:numPr>
          <w:ilvl w:val="0"/>
          <w:numId w:val="4"/>
        </w:numPr>
      </w:pPr>
      <w:r>
        <w:t>B</w:t>
      </w:r>
      <w:r w:rsidR="00527605">
        <w:t xml:space="preserve">ild </w:t>
      </w:r>
      <w:r w:rsidR="00031B8D">
        <w:t>für die Kurzpräsentation</w:t>
      </w:r>
    </w:p>
    <w:p w14:paraId="25927E40" w14:textId="4C94A28B" w:rsidR="00527605" w:rsidRDefault="00527605" w:rsidP="00D65F39">
      <w:pPr>
        <w:pStyle w:val="Listenabsatz"/>
        <w:numPr>
          <w:ilvl w:val="0"/>
          <w:numId w:val="4"/>
        </w:numPr>
      </w:pPr>
      <w:r>
        <w:t>Kategorie</w:t>
      </w:r>
    </w:p>
    <w:p w14:paraId="48028F9B" w14:textId="7227CAA1" w:rsidR="00527605" w:rsidRPr="00F7309F" w:rsidRDefault="00527605" w:rsidP="00527605">
      <w:pPr>
        <w:pStyle w:val="Listenabsatz"/>
        <w:numPr>
          <w:ilvl w:val="0"/>
          <w:numId w:val="4"/>
        </w:numPr>
      </w:pPr>
      <w:r>
        <w:t xml:space="preserve">Kurzbeschrieb von </w:t>
      </w:r>
      <w:r w:rsidR="00764100">
        <w:t>I</w:t>
      </w:r>
      <w:r>
        <w:t>hrer Dienstleistung/Firma</w:t>
      </w:r>
      <w:r w:rsidRPr="00F7309F">
        <w:t xml:space="preserve"> </w:t>
      </w:r>
      <w:r>
        <w:t>(1</w:t>
      </w:r>
      <w:r w:rsidR="00525C5D">
        <w:t>20-1</w:t>
      </w:r>
      <w:r>
        <w:t>4</w:t>
      </w:r>
      <w:r w:rsidRPr="00F7309F">
        <w:t xml:space="preserve">0 </w:t>
      </w:r>
      <w:r>
        <w:t xml:space="preserve">Zeichen </w:t>
      </w:r>
      <w:r w:rsidRPr="00F7309F">
        <w:t>inkl</w:t>
      </w:r>
      <w:r>
        <w:t>.</w:t>
      </w:r>
      <w:r w:rsidRPr="00F7309F">
        <w:t xml:space="preserve"> Leerzeichen</w:t>
      </w:r>
      <w:r>
        <w:t>)</w:t>
      </w:r>
    </w:p>
    <w:p w14:paraId="5DD26DA0" w14:textId="77777777" w:rsidR="00527605" w:rsidRDefault="00527605" w:rsidP="005C744B"/>
    <w:p w14:paraId="4712E973" w14:textId="4F61C437" w:rsidR="00527605" w:rsidRPr="00DD6F81" w:rsidRDefault="00527605" w:rsidP="005C744B">
      <w:pPr>
        <w:rPr>
          <w:rStyle w:val="Fett"/>
          <w:color w:val="C184A3"/>
        </w:rPr>
      </w:pPr>
      <w:r w:rsidRPr="00DD6F81">
        <w:rPr>
          <w:rStyle w:val="Fett"/>
          <w:color w:val="C184A3"/>
        </w:rPr>
        <w:t>Branchenbuch | Ihre Seite (</w:t>
      </w:r>
      <w:r w:rsidR="00DD6F81">
        <w:rPr>
          <w:rStyle w:val="Fett"/>
          <w:color w:val="C184A3"/>
        </w:rPr>
        <w:t xml:space="preserve">Beispiel: </w:t>
      </w:r>
      <w:r w:rsidRPr="00DD6F81">
        <w:rPr>
          <w:rStyle w:val="Fett"/>
          <w:color w:val="C184A3"/>
        </w:rPr>
        <w:t>www.weddingemotion.ch/firma/wahrnehmbar.ch)</w:t>
      </w:r>
    </w:p>
    <w:p w14:paraId="0BD294EC" w14:textId="58213C38" w:rsidR="00F7309F" w:rsidRDefault="008C563F" w:rsidP="005C744B">
      <w:r>
        <w:t>Folgende Informationen</w:t>
      </w:r>
      <w:r w:rsidR="00D90B91">
        <w:t xml:space="preserve"> und Daten</w:t>
      </w:r>
      <w:r>
        <w:t xml:space="preserve"> </w:t>
      </w:r>
      <w:r w:rsidR="00F7309F">
        <w:t>benötigen</w:t>
      </w:r>
      <w:r>
        <w:t xml:space="preserve"> wir von Ihnen</w:t>
      </w:r>
      <w:r w:rsidR="00F7309F">
        <w:t>:</w:t>
      </w:r>
    </w:p>
    <w:p w14:paraId="2D514E75" w14:textId="78CDAF6E" w:rsidR="00F7309F" w:rsidRDefault="00F7309F" w:rsidP="00527605">
      <w:pPr>
        <w:pStyle w:val="Listenabsatz"/>
        <w:numPr>
          <w:ilvl w:val="0"/>
          <w:numId w:val="4"/>
        </w:numPr>
      </w:pPr>
      <w:r>
        <w:t>Offizieller Firmenname</w:t>
      </w:r>
    </w:p>
    <w:p w14:paraId="4C770A16" w14:textId="77906A8B" w:rsidR="00F7309F" w:rsidRDefault="00F7309F" w:rsidP="00527605">
      <w:pPr>
        <w:pStyle w:val="Listenabsatz"/>
        <w:numPr>
          <w:ilvl w:val="0"/>
          <w:numId w:val="4"/>
        </w:numPr>
      </w:pPr>
      <w:r w:rsidRPr="00F7309F">
        <w:t xml:space="preserve">Titel </w:t>
      </w:r>
      <w:r>
        <w:t>(</w:t>
      </w:r>
      <w:r w:rsidR="00525C5D">
        <w:t>50-</w:t>
      </w:r>
      <w:r w:rsidRPr="00F7309F">
        <w:t xml:space="preserve">70 </w:t>
      </w:r>
      <w:r>
        <w:t>Z</w:t>
      </w:r>
      <w:r w:rsidRPr="00F7309F">
        <w:t>eichen inkl. Leerzeichen</w:t>
      </w:r>
      <w:r>
        <w:t>)</w:t>
      </w:r>
    </w:p>
    <w:p w14:paraId="7A544ED4" w14:textId="1FD97503" w:rsidR="00525C5D" w:rsidRPr="00F7309F" w:rsidRDefault="00525C5D" w:rsidP="00527605">
      <w:pPr>
        <w:pStyle w:val="Listenabsatz"/>
        <w:numPr>
          <w:ilvl w:val="0"/>
          <w:numId w:val="4"/>
        </w:numPr>
      </w:pPr>
      <w:r>
        <w:t>Bannerbild</w:t>
      </w:r>
    </w:p>
    <w:p w14:paraId="0DCAD10D" w14:textId="5B7CAC2A" w:rsidR="00F7309F" w:rsidRDefault="00F878D9" w:rsidP="00527605">
      <w:pPr>
        <w:pStyle w:val="Listenabsatz"/>
        <w:numPr>
          <w:ilvl w:val="0"/>
          <w:numId w:val="4"/>
        </w:numPr>
      </w:pPr>
      <w:r>
        <w:t xml:space="preserve">Text über </w:t>
      </w:r>
      <w:r w:rsidR="00764100">
        <w:t>I</w:t>
      </w:r>
      <w:r>
        <w:t>hre Dienstleistung/Firma</w:t>
      </w:r>
      <w:r w:rsidR="00F7309F" w:rsidRPr="00F7309F">
        <w:t xml:space="preserve"> </w:t>
      </w:r>
      <w:r w:rsidR="00F7309F">
        <w:t>(</w:t>
      </w:r>
      <w:r w:rsidR="00525C5D">
        <w:t>700-800</w:t>
      </w:r>
      <w:r w:rsidR="00F7309F" w:rsidRPr="00F7309F">
        <w:t xml:space="preserve"> </w:t>
      </w:r>
      <w:r w:rsidR="00F7309F">
        <w:t xml:space="preserve">Zeichen </w:t>
      </w:r>
      <w:r w:rsidR="00F7309F" w:rsidRPr="00F7309F">
        <w:t>inkl</w:t>
      </w:r>
      <w:r w:rsidR="00F7309F">
        <w:t>.</w:t>
      </w:r>
      <w:r w:rsidR="00F7309F" w:rsidRPr="00F7309F">
        <w:t xml:space="preserve"> Leerzeichen</w:t>
      </w:r>
      <w:r w:rsidR="00F7309F">
        <w:t>)</w:t>
      </w:r>
    </w:p>
    <w:p w14:paraId="6ABD68E9" w14:textId="17391F0E" w:rsidR="00F7309F" w:rsidRDefault="00525C5D" w:rsidP="00525C5D">
      <w:pPr>
        <w:pStyle w:val="Listenabsatz"/>
        <w:numPr>
          <w:ilvl w:val="0"/>
          <w:numId w:val="4"/>
        </w:numPr>
      </w:pPr>
      <w:r>
        <w:t>Portrait</w:t>
      </w:r>
    </w:p>
    <w:p w14:paraId="22CE85CC" w14:textId="3BF008BC" w:rsidR="00525C5D" w:rsidRPr="00F7309F" w:rsidRDefault="00525C5D" w:rsidP="00525C5D">
      <w:pPr>
        <w:pStyle w:val="Listenabsatz"/>
        <w:numPr>
          <w:ilvl w:val="0"/>
          <w:numId w:val="4"/>
        </w:numPr>
      </w:pPr>
      <w:r>
        <w:t>Logo</w:t>
      </w:r>
    </w:p>
    <w:p w14:paraId="334338E5" w14:textId="58E5A2E5" w:rsidR="00525C5D" w:rsidRDefault="00525C5D" w:rsidP="00525C5D">
      <w:pPr>
        <w:pStyle w:val="Listenabsatz"/>
        <w:numPr>
          <w:ilvl w:val="0"/>
          <w:numId w:val="4"/>
        </w:numPr>
      </w:pPr>
      <w:r>
        <w:t>Vor- und Nachname der Kontaktperson</w:t>
      </w:r>
    </w:p>
    <w:p w14:paraId="702B4ABC" w14:textId="1533026E" w:rsidR="00525C5D" w:rsidRDefault="00525C5D" w:rsidP="00525C5D">
      <w:pPr>
        <w:pStyle w:val="Listenabsatz"/>
        <w:numPr>
          <w:ilvl w:val="0"/>
          <w:numId w:val="4"/>
        </w:numPr>
      </w:pPr>
      <w:r w:rsidRPr="00F7309F">
        <w:t>Telefonnummer</w:t>
      </w:r>
      <w:r>
        <w:t xml:space="preserve"> und eine eMail-Adresse</w:t>
      </w:r>
    </w:p>
    <w:p w14:paraId="25512F8B" w14:textId="3699AB4F" w:rsidR="00DD6F81" w:rsidRDefault="00525C5D" w:rsidP="00DD6F81">
      <w:pPr>
        <w:pStyle w:val="Listenabsatz"/>
        <w:numPr>
          <w:ilvl w:val="0"/>
          <w:numId w:val="4"/>
        </w:numPr>
      </w:pPr>
      <w:r>
        <w:t>Website (www…)</w:t>
      </w:r>
    </w:p>
    <w:p w14:paraId="376FD747" w14:textId="77777777" w:rsidR="00DD6F81" w:rsidRDefault="00DD6F81" w:rsidP="00DD6F81"/>
    <w:p w14:paraId="236D0A80" w14:textId="3E54F3D6" w:rsidR="00DD6F81" w:rsidRDefault="00DD6F81" w:rsidP="00DD6F81">
      <w:r>
        <w:t xml:space="preserve">So müssen </w:t>
      </w:r>
      <w:r w:rsidR="00764100">
        <w:t xml:space="preserve">die </w:t>
      </w:r>
      <w:r>
        <w:t>Bilder abgegeben werden:</w:t>
      </w:r>
    </w:p>
    <w:p w14:paraId="5A31D31C" w14:textId="461F330F" w:rsidR="00DD6F81" w:rsidRDefault="00525C5D" w:rsidP="007A3EEE">
      <w:pPr>
        <w:pStyle w:val="Listenabsatz"/>
        <w:numPr>
          <w:ilvl w:val="0"/>
          <w:numId w:val="8"/>
        </w:numPr>
      </w:pPr>
      <w:r>
        <w:t>Bild für die Kurzpräsentation</w:t>
      </w:r>
      <w:r w:rsidR="00B2077F">
        <w:t xml:space="preserve"> | </w:t>
      </w:r>
      <w:r w:rsidR="00DD6F81" w:rsidRPr="00D90B91">
        <w:rPr>
          <w:rStyle w:val="Fett"/>
        </w:rPr>
        <w:t xml:space="preserve">Dateiformat: </w:t>
      </w:r>
      <w:r w:rsidR="00DD6F81">
        <w:rPr>
          <w:rStyle w:val="Fett"/>
        </w:rPr>
        <w:t>jpg oder png</w:t>
      </w:r>
      <w:r w:rsidR="00B2077F">
        <w:rPr>
          <w:rStyle w:val="Fett"/>
        </w:rPr>
        <w:t xml:space="preserve"> |</w:t>
      </w:r>
      <w:r w:rsidR="00DD6F81">
        <w:rPr>
          <w:rStyle w:val="Fett"/>
        </w:rPr>
        <w:t xml:space="preserve"> Grösse</w:t>
      </w:r>
      <w:r w:rsidR="00031B8D">
        <w:rPr>
          <w:rStyle w:val="Fett"/>
        </w:rPr>
        <w:t>:</w:t>
      </w:r>
      <w:r w:rsidR="00DD6F81">
        <w:rPr>
          <w:rStyle w:val="Fett"/>
        </w:rPr>
        <w:t xml:space="preserve"> 500 x 500 px (quadratisch!)</w:t>
      </w:r>
    </w:p>
    <w:p w14:paraId="0D0EAED8" w14:textId="64E380CC" w:rsidR="00DD6F81" w:rsidRDefault="00525C5D" w:rsidP="007A3EEE">
      <w:pPr>
        <w:pStyle w:val="Listenabsatz"/>
        <w:numPr>
          <w:ilvl w:val="0"/>
          <w:numId w:val="8"/>
        </w:numPr>
      </w:pPr>
      <w:r>
        <w:t>Bannerbild</w:t>
      </w:r>
      <w:r w:rsidR="00DD6F81">
        <w:t xml:space="preserve"> (Stimmungsbild)</w:t>
      </w:r>
      <w:r w:rsidR="00B2077F">
        <w:t xml:space="preserve"> | </w:t>
      </w:r>
      <w:r w:rsidR="00DD6F81" w:rsidRPr="00D90B91">
        <w:rPr>
          <w:rStyle w:val="Fett"/>
        </w:rPr>
        <w:t>Dateiformat</w:t>
      </w:r>
      <w:r w:rsidR="00DD6F81">
        <w:rPr>
          <w:rStyle w:val="Fett"/>
        </w:rPr>
        <w:t xml:space="preserve">: </w:t>
      </w:r>
      <w:r w:rsidR="00DD6F81" w:rsidRPr="00D90B91">
        <w:rPr>
          <w:rStyle w:val="Fett"/>
        </w:rPr>
        <w:t>jpg</w:t>
      </w:r>
      <w:r w:rsidR="00031B8D">
        <w:rPr>
          <w:rStyle w:val="Fett"/>
        </w:rPr>
        <w:t xml:space="preserve"> |</w:t>
      </w:r>
      <w:r w:rsidR="00DD6F81">
        <w:rPr>
          <w:rStyle w:val="Fett"/>
        </w:rPr>
        <w:t xml:space="preserve"> </w:t>
      </w:r>
      <w:r w:rsidR="00DD6F81" w:rsidRPr="00D90B91">
        <w:rPr>
          <w:rStyle w:val="Fett"/>
        </w:rPr>
        <w:t xml:space="preserve">Grösse: 2000 x </w:t>
      </w:r>
      <w:r w:rsidR="00DD6F81">
        <w:rPr>
          <w:rStyle w:val="Fett"/>
        </w:rPr>
        <w:t>6</w:t>
      </w:r>
      <w:r w:rsidR="00DD6F81" w:rsidRPr="00D90B91">
        <w:rPr>
          <w:rStyle w:val="Fett"/>
        </w:rPr>
        <w:t>00 px</w:t>
      </w:r>
      <w:r w:rsidR="00DD6F81">
        <w:rPr>
          <w:rStyle w:val="Fett"/>
        </w:rPr>
        <w:t>,</w:t>
      </w:r>
      <w:r w:rsidR="00031B8D">
        <w:rPr>
          <w:rStyle w:val="Fett"/>
        </w:rPr>
        <w:t xml:space="preserve"> max.</w:t>
      </w:r>
      <w:r w:rsidR="00DD6F81">
        <w:rPr>
          <w:rStyle w:val="Fett"/>
        </w:rPr>
        <w:t xml:space="preserve"> 1 MB</w:t>
      </w:r>
    </w:p>
    <w:p w14:paraId="7FE6CC0E" w14:textId="0EF6491E" w:rsidR="00DD6F81" w:rsidRDefault="00525C5D" w:rsidP="007A3EEE">
      <w:pPr>
        <w:pStyle w:val="Listenabsatz"/>
        <w:numPr>
          <w:ilvl w:val="0"/>
          <w:numId w:val="8"/>
        </w:numPr>
      </w:pPr>
      <w:r>
        <w:t>Portrait</w:t>
      </w:r>
      <w:r w:rsidR="00B2077F">
        <w:t xml:space="preserve"> |</w:t>
      </w:r>
      <w:r w:rsidR="00DD6F81" w:rsidRPr="00DD6F81">
        <w:rPr>
          <w:rStyle w:val="Fett"/>
        </w:rPr>
        <w:t xml:space="preserve"> </w:t>
      </w:r>
      <w:r w:rsidR="00DD6F81" w:rsidRPr="00D90B91">
        <w:rPr>
          <w:rStyle w:val="Fett"/>
        </w:rPr>
        <w:t xml:space="preserve">Dateiformat: </w:t>
      </w:r>
      <w:r w:rsidR="00DD6F81">
        <w:rPr>
          <w:rStyle w:val="Fett"/>
        </w:rPr>
        <w:t xml:space="preserve">jpg oder png </w:t>
      </w:r>
      <w:r w:rsidR="00031B8D">
        <w:rPr>
          <w:rStyle w:val="Fett"/>
        </w:rPr>
        <w:t>|</w:t>
      </w:r>
      <w:r w:rsidR="00DD6F81">
        <w:rPr>
          <w:rStyle w:val="Fett"/>
        </w:rPr>
        <w:t xml:space="preserve"> Grösse von 500 x 500 px, max</w:t>
      </w:r>
      <w:r w:rsidR="00031B8D">
        <w:rPr>
          <w:rStyle w:val="Fett"/>
        </w:rPr>
        <w:t>.</w:t>
      </w:r>
      <w:r w:rsidR="00DD6F81">
        <w:rPr>
          <w:rStyle w:val="Fett"/>
        </w:rPr>
        <w:t xml:space="preserve"> 400 KB (quadratisch!)</w:t>
      </w:r>
    </w:p>
    <w:p w14:paraId="2CD9E94C" w14:textId="0D6429AC" w:rsidR="00525C5D" w:rsidRDefault="00525C5D" w:rsidP="007A3EEE">
      <w:pPr>
        <w:pStyle w:val="Listenabsatz"/>
        <w:numPr>
          <w:ilvl w:val="0"/>
          <w:numId w:val="8"/>
        </w:numPr>
      </w:pPr>
      <w:r>
        <w:t>Logo</w:t>
      </w:r>
      <w:r w:rsidR="00B2077F">
        <w:t xml:space="preserve"> |</w:t>
      </w:r>
      <w:r w:rsidR="00DD6F81" w:rsidRPr="00DD6F81">
        <w:rPr>
          <w:rStyle w:val="Fett"/>
        </w:rPr>
        <w:t xml:space="preserve"> </w:t>
      </w:r>
      <w:r w:rsidR="00DD6F81" w:rsidRPr="00D90B91">
        <w:rPr>
          <w:rStyle w:val="Fett"/>
        </w:rPr>
        <w:t xml:space="preserve">Dateiformat: </w:t>
      </w:r>
      <w:r w:rsidR="00DD6F81">
        <w:rPr>
          <w:rStyle w:val="Fett"/>
        </w:rPr>
        <w:t xml:space="preserve">jpg oder png </w:t>
      </w:r>
      <w:r w:rsidR="00031B8D">
        <w:rPr>
          <w:rStyle w:val="Fett"/>
        </w:rPr>
        <w:t>|</w:t>
      </w:r>
      <w:r w:rsidR="00DD6F81">
        <w:rPr>
          <w:rStyle w:val="Fett"/>
        </w:rPr>
        <w:t xml:space="preserve"> Grösse von 500 x 500 px, max</w:t>
      </w:r>
      <w:r w:rsidR="00031B8D">
        <w:rPr>
          <w:rStyle w:val="Fett"/>
        </w:rPr>
        <w:t>.</w:t>
      </w:r>
      <w:r w:rsidR="00DD6F81">
        <w:rPr>
          <w:rStyle w:val="Fett"/>
        </w:rPr>
        <w:t xml:space="preserve"> 400 KB (quadratisch!)</w:t>
      </w:r>
    </w:p>
    <w:p w14:paraId="6BDEE21C" w14:textId="0569231F" w:rsidR="00527605" w:rsidRDefault="00527605" w:rsidP="00527605">
      <w:pPr>
        <w:rPr>
          <w:rStyle w:val="Fett"/>
        </w:rPr>
      </w:pPr>
    </w:p>
    <w:p w14:paraId="2D75173B" w14:textId="6E22128E" w:rsidR="00031B8D" w:rsidRDefault="00031B8D" w:rsidP="00527605">
      <w:r w:rsidRPr="00031B8D">
        <w:t>So müssen die Texte</w:t>
      </w:r>
      <w:r>
        <w:t xml:space="preserve"> abgegeben werden:</w:t>
      </w:r>
    </w:p>
    <w:p w14:paraId="2C2EB2EB" w14:textId="185F6799" w:rsidR="00031B8D" w:rsidRPr="00031B8D" w:rsidRDefault="00031B8D" w:rsidP="00527605">
      <w:r>
        <w:t xml:space="preserve">Sämtliche Informationen müssen </w:t>
      </w:r>
      <w:r w:rsidRPr="00031B8D">
        <w:rPr>
          <w:rStyle w:val="Fett"/>
        </w:rPr>
        <w:t xml:space="preserve">digital </w:t>
      </w:r>
      <w:r w:rsidR="00764100" w:rsidRPr="00031B8D">
        <w:rPr>
          <w:rStyle w:val="Fett"/>
        </w:rPr>
        <w:t>in den rosa Feldern</w:t>
      </w:r>
      <w:r>
        <w:t xml:space="preserve"> erfasst werden. Bitte halten Sie sich an die </w:t>
      </w:r>
      <w:r w:rsidRPr="00031B8D">
        <w:rPr>
          <w:rStyle w:val="Fett"/>
        </w:rPr>
        <w:t>Zeichenvorgabe</w:t>
      </w:r>
      <w:r>
        <w:t>.</w:t>
      </w:r>
    </w:p>
    <w:p w14:paraId="75E0CE55" w14:textId="77777777" w:rsidR="00031B8D" w:rsidRDefault="00031B8D" w:rsidP="00527605">
      <w:pPr>
        <w:rPr>
          <w:rStyle w:val="Fett"/>
        </w:rPr>
      </w:pPr>
    </w:p>
    <w:p w14:paraId="1538E205" w14:textId="5DD06185" w:rsidR="00DD6F81" w:rsidRDefault="00DD6F81" w:rsidP="00527605">
      <w:pPr>
        <w:rPr>
          <w:rStyle w:val="Fett"/>
        </w:rPr>
      </w:pPr>
      <w:r>
        <w:rPr>
          <w:rStyle w:val="Fett"/>
        </w:rPr>
        <w:t>Bitte skalier</w:t>
      </w:r>
      <w:r w:rsidR="00764100">
        <w:rPr>
          <w:rStyle w:val="Fett"/>
        </w:rPr>
        <w:t>en Sie</w:t>
      </w:r>
      <w:r>
        <w:rPr>
          <w:rStyle w:val="Fett"/>
        </w:rPr>
        <w:t xml:space="preserve"> die Bilder auf die von uns gewünschte Grösse. Denn grosse Daten machen die Website langsam, was wir</w:t>
      </w:r>
      <w:r w:rsidR="00031B8D">
        <w:rPr>
          <w:rStyle w:val="Fett"/>
        </w:rPr>
        <w:t xml:space="preserve"> wegen </w:t>
      </w:r>
      <w:r w:rsidR="00764100">
        <w:rPr>
          <w:rStyle w:val="Fett"/>
        </w:rPr>
        <w:t xml:space="preserve">der </w:t>
      </w:r>
      <w:r w:rsidR="00031B8D">
        <w:rPr>
          <w:rStyle w:val="Fett"/>
        </w:rPr>
        <w:t>Benutzerfreundlichkeit</w:t>
      </w:r>
      <w:r>
        <w:rPr>
          <w:rStyle w:val="Fett"/>
        </w:rPr>
        <w:t xml:space="preserve"> dringend vermeiden möchten.</w:t>
      </w:r>
    </w:p>
    <w:p w14:paraId="11D806EB" w14:textId="7FEA4808" w:rsidR="00DD6F81" w:rsidRPr="00DD6F81" w:rsidRDefault="00DD6F81" w:rsidP="00527605"/>
    <w:p w14:paraId="7A19B2BE" w14:textId="3D9F443B" w:rsidR="00DD6F81" w:rsidRPr="00DD6F81" w:rsidRDefault="00DD6F81" w:rsidP="00527605">
      <w:r w:rsidRPr="00DD6F81">
        <w:t>Bitte sende</w:t>
      </w:r>
      <w:r>
        <w:t>n Sie</w:t>
      </w:r>
      <w:r w:rsidRPr="00DD6F81">
        <w:t xml:space="preserve"> das Formular und die Bilder an:</w:t>
      </w:r>
    </w:p>
    <w:p w14:paraId="609542B5" w14:textId="77777777" w:rsidR="00527605" w:rsidRPr="00DD6F81" w:rsidRDefault="00527605" w:rsidP="00527605">
      <w:r w:rsidRPr="00DD6F81">
        <w:t>Sabine Schneider</w:t>
      </w:r>
    </w:p>
    <w:p w14:paraId="4D7B13B3" w14:textId="770443CD" w:rsidR="00F7309F" w:rsidRDefault="00527605" w:rsidP="00F7309F">
      <w:r w:rsidRPr="00DD6F81">
        <w:t>ssch@weddingemotion.ch</w:t>
      </w:r>
    </w:p>
    <w:p w14:paraId="7ECC35D3" w14:textId="7B39E76B" w:rsidR="00527605" w:rsidRDefault="00527605" w:rsidP="00F7309F">
      <w:pPr>
        <w:rPr>
          <w:noProof/>
        </w:rPr>
      </w:pPr>
    </w:p>
    <w:p w14:paraId="257D54D4" w14:textId="1D974E52" w:rsidR="00DE6B39" w:rsidRPr="00EF3FFE" w:rsidRDefault="00DE6B39" w:rsidP="00F7309F"/>
    <w:p w14:paraId="6D423409" w14:textId="27A93DBC" w:rsidR="00D90B91" w:rsidRDefault="00D90B91">
      <w:pPr>
        <w:spacing w:after="160" w:line="259" w:lineRule="auto"/>
      </w:pPr>
      <w:r>
        <w:br w:type="page"/>
      </w:r>
    </w:p>
    <w:p w14:paraId="15A1EA76" w14:textId="733C0402" w:rsidR="000C2ABF" w:rsidRPr="000C2ABF" w:rsidRDefault="000C2ABF">
      <w:pPr>
        <w:spacing w:after="160" w:line="259" w:lineRule="auto"/>
        <w:rPr>
          <w:rStyle w:val="Fett"/>
          <w:color w:val="C184A3"/>
        </w:rPr>
      </w:pPr>
      <w:r w:rsidRPr="000C2ABF">
        <w:rPr>
          <w:rStyle w:val="Fett"/>
          <w:color w:val="C184A3"/>
        </w:rPr>
        <w:lastRenderedPageBreak/>
        <w:t>Branchenbuch | Übersicht (</w:t>
      </w:r>
      <w:r w:rsidR="00063B3E">
        <w:rPr>
          <w:rStyle w:val="Fett"/>
          <w:color w:val="C184A3"/>
        </w:rPr>
        <w:t xml:space="preserve">Beispiel: </w:t>
      </w:r>
      <w:r w:rsidR="00063B3E" w:rsidRPr="00DD6F81">
        <w:rPr>
          <w:rStyle w:val="Fett"/>
          <w:color w:val="C184A3"/>
        </w:rPr>
        <w:t>www.weddingemotion.ch/branchenbuch)</w:t>
      </w:r>
    </w:p>
    <w:p w14:paraId="178907FE" w14:textId="5B3245AB" w:rsidR="000C2ABF" w:rsidRDefault="000C2ABF">
      <w:pPr>
        <w:spacing w:after="160" w:line="259" w:lineRule="auto"/>
        <w:rPr>
          <w:rStyle w:val="Fett"/>
        </w:rPr>
      </w:pPr>
      <w:r w:rsidRPr="00527605">
        <w:rPr>
          <w:noProof/>
        </w:rPr>
        <w:drawing>
          <wp:anchor distT="0" distB="0" distL="114300" distR="114300" simplePos="0" relativeHeight="251660288" behindDoc="0" locked="0" layoutInCell="1" allowOverlap="1" wp14:anchorId="30442DE9" wp14:editId="3E8489DE">
            <wp:simplePos x="0" y="0"/>
            <wp:positionH relativeFrom="margin">
              <wp:align>left</wp:align>
            </wp:positionH>
            <wp:positionV relativeFrom="paragraph">
              <wp:posOffset>28658</wp:posOffset>
            </wp:positionV>
            <wp:extent cx="1510893" cy="2676442"/>
            <wp:effectExtent l="19050" t="19050" r="13335" b="1016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2838" r="6803" b="7012"/>
                    <a:stretch/>
                  </pic:blipFill>
                  <pic:spPr bwMode="auto">
                    <a:xfrm>
                      <a:off x="0" y="0"/>
                      <a:ext cx="1517071" cy="268738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568C4" w14:textId="2CAC8AF0" w:rsidR="000C2ABF" w:rsidRDefault="000C2ABF">
      <w:pPr>
        <w:spacing w:after="160" w:line="259" w:lineRule="auto"/>
        <w:rPr>
          <w:rStyle w:val="Fett"/>
        </w:rPr>
      </w:pPr>
    </w:p>
    <w:p w14:paraId="0DC9CC65" w14:textId="483919F6" w:rsidR="000C2ABF" w:rsidRDefault="007A3EEE">
      <w:pPr>
        <w:spacing w:after="160" w:line="259" w:lineRule="auto"/>
        <w:rPr>
          <w:rStyle w:val="Fett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EF8D79" wp14:editId="11523CB5">
                <wp:simplePos x="0" y="0"/>
                <wp:positionH relativeFrom="leftMargin">
                  <wp:align>right</wp:align>
                </wp:positionH>
                <wp:positionV relativeFrom="paragraph">
                  <wp:posOffset>158115</wp:posOffset>
                </wp:positionV>
                <wp:extent cx="360000" cy="252483"/>
                <wp:effectExtent l="0" t="0" r="2540" b="0"/>
                <wp:wrapNone/>
                <wp:docPr id="88" name="Textfeld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8B339" w14:textId="2442606D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F8D79" id="_x0000_t202" coordsize="21600,21600" o:spt="202" path="m,l,21600r21600,l21600,xe">
                <v:stroke joinstyle="miter"/>
                <v:path gradientshapeok="t" o:connecttype="rect"/>
              </v:shapetype>
              <v:shape id="Textfeld 88" o:spid="_x0000_s1026" type="#_x0000_t202" style="position:absolute;margin-left:-22.85pt;margin-top:12.45pt;width:28.35pt;height:19.9pt;z-index:25166643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" fillcolor="#c184a3" stroked="f" strokeweight=".5pt">
                <v:textbox>
                  <w:txbxContent>
                    <w:p w14:paraId="5968B339" w14:textId="2442606D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7E5CB" w14:textId="76711298" w:rsidR="000C2ABF" w:rsidRDefault="000C2ABF">
      <w:pPr>
        <w:spacing w:after="160" w:line="259" w:lineRule="auto"/>
        <w:rPr>
          <w:rStyle w:val="Fett"/>
        </w:rPr>
      </w:pPr>
    </w:p>
    <w:p w14:paraId="5898BA33" w14:textId="27C3A4FD" w:rsidR="000C2ABF" w:rsidRDefault="000C2ABF">
      <w:pPr>
        <w:spacing w:after="160" w:line="259" w:lineRule="auto"/>
        <w:rPr>
          <w:rStyle w:val="Fett"/>
        </w:rPr>
      </w:pPr>
    </w:p>
    <w:p w14:paraId="00667D7A" w14:textId="023E150B" w:rsidR="000C2ABF" w:rsidRDefault="000C2ABF">
      <w:pPr>
        <w:spacing w:after="160" w:line="259" w:lineRule="auto"/>
        <w:rPr>
          <w:rStyle w:val="Fett"/>
        </w:rPr>
      </w:pPr>
    </w:p>
    <w:p w14:paraId="60C9B9A8" w14:textId="77777777" w:rsidR="00063B3E" w:rsidRPr="00DD6F81" w:rsidRDefault="007A3EEE" w:rsidP="00063B3E">
      <w:pPr>
        <w:rPr>
          <w:rStyle w:val="Fett"/>
          <w:color w:val="C184A3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1BDC5" wp14:editId="0824A6CB">
                <wp:simplePos x="0" y="0"/>
                <wp:positionH relativeFrom="leftMargin">
                  <wp:align>right</wp:align>
                </wp:positionH>
                <wp:positionV relativeFrom="paragraph">
                  <wp:posOffset>76310</wp:posOffset>
                </wp:positionV>
                <wp:extent cx="360000" cy="252483"/>
                <wp:effectExtent l="0" t="0" r="2540" b="0"/>
                <wp:wrapNone/>
                <wp:docPr id="89" name="Textfeld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D72DD" w14:textId="61D38A9C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1BDC5" id="Textfeld 89" o:spid="_x0000_s1027" type="#_x0000_t202" style="position:absolute;margin-left:-22.85pt;margin-top:6pt;width:28.35pt;height:19.9pt;z-index:25166848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" fillcolor="#c184a3" stroked="f" strokeweight=".5pt">
                <v:textbox>
                  <w:txbxContent>
                    <w:p w14:paraId="74ED72DD" w14:textId="61D38A9C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ABF" w:rsidRPr="000C2ABF">
        <w:rPr>
          <w:rStyle w:val="Fett"/>
          <w:color w:val="C184A3"/>
        </w:rPr>
        <w:tab/>
      </w:r>
      <w:r w:rsidR="000C2ABF" w:rsidRPr="000C2ABF">
        <w:rPr>
          <w:rStyle w:val="Fett"/>
          <w:color w:val="C184A3"/>
        </w:rPr>
        <w:tab/>
      </w:r>
      <w:r w:rsidR="000C2ABF" w:rsidRPr="000C2ABF">
        <w:rPr>
          <w:rStyle w:val="Fett"/>
          <w:color w:val="C184A3"/>
        </w:rPr>
        <w:tab/>
      </w:r>
      <w:r w:rsidR="000C2ABF" w:rsidRPr="000C2ABF">
        <w:rPr>
          <w:rStyle w:val="Fett"/>
          <w:color w:val="C184A3"/>
        </w:rPr>
        <w:tab/>
        <w:t>Branchenbuch | Ihre Seite (</w:t>
      </w:r>
      <w:r w:rsidR="00063B3E">
        <w:rPr>
          <w:rStyle w:val="Fett"/>
          <w:color w:val="C184A3"/>
        </w:rPr>
        <w:t xml:space="preserve">Beispiel: </w:t>
      </w:r>
      <w:r w:rsidR="00063B3E" w:rsidRPr="00DD6F81">
        <w:rPr>
          <w:rStyle w:val="Fett"/>
          <w:color w:val="C184A3"/>
        </w:rPr>
        <w:t>www.weddingemotion.ch/firma/wahrnehmbar.ch)</w:t>
      </w:r>
    </w:p>
    <w:p w14:paraId="4D2D6F3F" w14:textId="35E45BDE" w:rsidR="000C2ABF" w:rsidRPr="000C2ABF" w:rsidRDefault="000C2ABF">
      <w:pPr>
        <w:spacing w:after="160" w:line="259" w:lineRule="auto"/>
        <w:rPr>
          <w:rStyle w:val="Fett"/>
          <w:color w:val="C184A3"/>
        </w:rPr>
      </w:pPr>
    </w:p>
    <w:p w14:paraId="602C37D6" w14:textId="365D554C" w:rsidR="000C2ABF" w:rsidRDefault="007A3EEE">
      <w:pPr>
        <w:spacing w:after="160" w:line="259" w:lineRule="auto"/>
        <w:rPr>
          <w:rStyle w:val="Fett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03722" wp14:editId="4A6B029C">
                <wp:simplePos x="0" y="0"/>
                <wp:positionH relativeFrom="leftMargin">
                  <wp:align>right</wp:align>
                </wp:positionH>
                <wp:positionV relativeFrom="paragraph">
                  <wp:posOffset>97652</wp:posOffset>
                </wp:positionV>
                <wp:extent cx="360000" cy="252483"/>
                <wp:effectExtent l="0" t="0" r="2540" b="0"/>
                <wp:wrapNone/>
                <wp:docPr id="90" name="Textfel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D4C0D3" w14:textId="52EA2715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3722" id="Textfeld 90" o:spid="_x0000_s1028" type="#_x0000_t202" style="position:absolute;margin-left:-22.85pt;margin-top:7.7pt;width:28.35pt;height:19.9pt;z-index:25167052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" fillcolor="#c184a3" stroked="f" strokeweight=".5pt">
                <v:textbox>
                  <w:txbxContent>
                    <w:p w14:paraId="35D4C0D3" w14:textId="52EA2715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2ABF">
        <w:rPr>
          <w:noProof/>
        </w:rPr>
        <w:drawing>
          <wp:anchor distT="0" distB="0" distL="114300" distR="114300" simplePos="0" relativeHeight="251659264" behindDoc="0" locked="0" layoutInCell="1" allowOverlap="1" wp14:anchorId="673955FC" wp14:editId="25F77F6A">
            <wp:simplePos x="0" y="0"/>
            <wp:positionH relativeFrom="column">
              <wp:posOffset>1816735</wp:posOffset>
            </wp:positionH>
            <wp:positionV relativeFrom="paragraph">
              <wp:posOffset>31032</wp:posOffset>
            </wp:positionV>
            <wp:extent cx="4393924" cy="6213560"/>
            <wp:effectExtent l="19050" t="19050" r="26035" b="1587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24" cy="6213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ABF">
        <w:rPr>
          <w:rStyle w:val="Fett"/>
        </w:rPr>
        <w:tab/>
      </w:r>
      <w:r w:rsidR="000C2ABF">
        <w:rPr>
          <w:rStyle w:val="Fett"/>
        </w:rPr>
        <w:tab/>
      </w:r>
      <w:r w:rsidR="000C2ABF">
        <w:rPr>
          <w:rStyle w:val="Fett"/>
        </w:rPr>
        <w:tab/>
      </w:r>
      <w:r w:rsidR="000C2ABF">
        <w:rPr>
          <w:rStyle w:val="Fett"/>
        </w:rPr>
        <w:tab/>
      </w:r>
    </w:p>
    <w:p w14:paraId="376F2823" w14:textId="639DD8E1" w:rsidR="000C2ABF" w:rsidRDefault="000C2ABF">
      <w:pPr>
        <w:spacing w:after="160" w:line="259" w:lineRule="auto"/>
        <w:rPr>
          <w:rStyle w:val="Fett"/>
        </w:rPr>
      </w:pPr>
    </w:p>
    <w:p w14:paraId="0EC87CA0" w14:textId="51A5D486" w:rsidR="000C2ABF" w:rsidRDefault="007A3EEE">
      <w:pPr>
        <w:spacing w:after="160" w:line="259" w:lineRule="auto"/>
        <w:rPr>
          <w:rStyle w:val="Fett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88B8C" wp14:editId="3726428C">
                <wp:simplePos x="0" y="0"/>
                <wp:positionH relativeFrom="leftMargin">
                  <wp:posOffset>2949244</wp:posOffset>
                </wp:positionH>
                <wp:positionV relativeFrom="paragraph">
                  <wp:posOffset>136028</wp:posOffset>
                </wp:positionV>
                <wp:extent cx="437322" cy="252483"/>
                <wp:effectExtent l="0" t="0" r="1270" b="0"/>
                <wp:wrapNone/>
                <wp:docPr id="91" name="Textfeld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2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6799D" w14:textId="0C775AA5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4 &amp;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88B8C" id="Textfeld 91" o:spid="_x0000_s1029" type="#_x0000_t202" style="position:absolute;margin-left:232.2pt;margin-top:10.7pt;width:34.45pt;height:19.9pt;z-index:2516725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" fillcolor="#c184a3" stroked="f" strokeweight=".5pt">
                <v:textbox>
                  <w:txbxContent>
                    <w:p w14:paraId="4236799D" w14:textId="0C775AA5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4 &amp;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D8291B" w14:textId="77777777" w:rsidR="000C2ABF" w:rsidRDefault="000C2ABF">
      <w:pPr>
        <w:spacing w:after="160" w:line="259" w:lineRule="auto"/>
        <w:rPr>
          <w:rStyle w:val="Fett"/>
        </w:rPr>
      </w:pPr>
    </w:p>
    <w:p w14:paraId="1DA114E7" w14:textId="5EE7894E" w:rsidR="000C2ABF" w:rsidRDefault="000C2ABF">
      <w:pPr>
        <w:spacing w:after="160" w:line="259" w:lineRule="auto"/>
        <w:rPr>
          <w:rStyle w:val="Fett"/>
        </w:rPr>
      </w:pPr>
    </w:p>
    <w:p w14:paraId="1C109B0E" w14:textId="18C8FFBD" w:rsidR="000C2ABF" w:rsidRDefault="000C2ABF">
      <w:pPr>
        <w:spacing w:after="160" w:line="259" w:lineRule="auto"/>
        <w:rPr>
          <w:rStyle w:val="Fett"/>
        </w:rPr>
      </w:pPr>
    </w:p>
    <w:p w14:paraId="165F45A7" w14:textId="7207A4A3" w:rsidR="000C2ABF" w:rsidRDefault="007A3EEE">
      <w:pPr>
        <w:spacing w:after="160" w:line="259" w:lineRule="auto"/>
        <w:rPr>
          <w:rStyle w:val="Fett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853844" wp14:editId="5DBB483F">
                <wp:simplePos x="0" y="0"/>
                <wp:positionH relativeFrom="leftMargin">
                  <wp:posOffset>3008188</wp:posOffset>
                </wp:positionH>
                <wp:positionV relativeFrom="paragraph">
                  <wp:posOffset>154056</wp:posOffset>
                </wp:positionV>
                <wp:extent cx="360000" cy="252483"/>
                <wp:effectExtent l="0" t="0" r="2540" b="0"/>
                <wp:wrapNone/>
                <wp:docPr id="92" name="Textfeld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7EFEF" w14:textId="0D535F11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53844" id="Textfeld 92" o:spid="_x0000_s1030" type="#_x0000_t202" style="position:absolute;margin-left:236.85pt;margin-top:12.15pt;width:28.35pt;height:19.9pt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" fillcolor="#c184a3" stroked="f" strokeweight=".5pt">
                <v:textbox>
                  <w:txbxContent>
                    <w:p w14:paraId="0B57EFEF" w14:textId="0D535F11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F232AA" w14:textId="09E32462" w:rsidR="00DB064A" w:rsidRDefault="00531106">
      <w:pPr>
        <w:spacing w:after="160" w:line="259" w:lineRule="auto"/>
        <w:rPr>
          <w:rStyle w:val="Fett"/>
        </w:rPr>
      </w:pPr>
      <w:r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F7735E" wp14:editId="7D898367">
                <wp:simplePos x="0" y="0"/>
                <wp:positionH relativeFrom="leftMargin">
                  <wp:posOffset>3023647</wp:posOffset>
                </wp:positionH>
                <wp:positionV relativeFrom="paragraph">
                  <wp:posOffset>2532380</wp:posOffset>
                </wp:positionV>
                <wp:extent cx="360000" cy="252483"/>
                <wp:effectExtent l="0" t="0" r="254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E320C" w14:textId="7F46033A" w:rsidR="00531106" w:rsidRPr="007A3EEE" w:rsidRDefault="00531106" w:rsidP="00531106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7735E" id="Textfeld 2" o:spid="_x0000_s1031" type="#_x0000_t202" style="position:absolute;margin-left:238.1pt;margin-top:199.4pt;width:28.35pt;height:19.9pt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" fillcolor="#c184a3" stroked="f" strokeweight=".5pt">
                <v:textbox>
                  <w:txbxContent>
                    <w:p w14:paraId="0BBE320C" w14:textId="7F46033A" w:rsidR="00531106" w:rsidRPr="007A3EEE" w:rsidRDefault="00531106" w:rsidP="00531106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EEE"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96DDE0" wp14:editId="4E6307A0">
                <wp:simplePos x="0" y="0"/>
                <wp:positionH relativeFrom="leftMargin">
                  <wp:posOffset>6334125</wp:posOffset>
                </wp:positionH>
                <wp:positionV relativeFrom="paragraph">
                  <wp:posOffset>2524180</wp:posOffset>
                </wp:positionV>
                <wp:extent cx="360000" cy="252483"/>
                <wp:effectExtent l="0" t="0" r="2540" b="0"/>
                <wp:wrapNone/>
                <wp:docPr id="95" name="Textfel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5953F2" w14:textId="05F54985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6DDE0" id="Textfeld 95" o:spid="_x0000_s1032" type="#_x0000_t202" style="position:absolute;margin-left:498.75pt;margin-top:198.75pt;width:28.35pt;height:19.9pt;z-index:2516807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" fillcolor="#c184a3" stroked="f" strokeweight=".5pt">
                <v:textbox>
                  <w:txbxContent>
                    <w:p w14:paraId="415953F2" w14:textId="05F54985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EEE"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5FC0AB" wp14:editId="1CF9EFF6">
                <wp:simplePos x="0" y="0"/>
                <wp:positionH relativeFrom="leftMargin">
                  <wp:posOffset>2723322</wp:posOffset>
                </wp:positionH>
                <wp:positionV relativeFrom="paragraph">
                  <wp:posOffset>3330547</wp:posOffset>
                </wp:positionV>
                <wp:extent cx="635552" cy="377687"/>
                <wp:effectExtent l="0" t="0" r="0" b="3810"/>
                <wp:wrapNone/>
                <wp:docPr id="94" name="Textfeld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552" cy="377687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04AAE0" w14:textId="7E73A2C1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10, 11 &amp;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FC0AB" id="Textfeld 94" o:spid="_x0000_s1033" type="#_x0000_t202" style="position:absolute;margin-left:214.45pt;margin-top:262.25pt;width:50.05pt;height:29.75pt;z-index:2516787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" fillcolor="#c184a3" stroked="f" strokeweight=".5pt">
                <v:textbox>
                  <w:txbxContent>
                    <w:p w14:paraId="1104AAE0" w14:textId="7E73A2C1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10, 11 &amp; 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EEE">
        <w:rPr>
          <w:rFonts w:ascii="Barlow Condensed SemiBold" w:hAnsi="Barlow Condensed SemiBold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92A221" wp14:editId="682331DF">
                <wp:simplePos x="0" y="0"/>
                <wp:positionH relativeFrom="leftMargin">
                  <wp:posOffset>3023290</wp:posOffset>
                </wp:positionH>
                <wp:positionV relativeFrom="paragraph">
                  <wp:posOffset>1103989</wp:posOffset>
                </wp:positionV>
                <wp:extent cx="360000" cy="252483"/>
                <wp:effectExtent l="0" t="0" r="2540" b="0"/>
                <wp:wrapNone/>
                <wp:docPr id="93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252483"/>
                        </a:xfrm>
                        <a:prstGeom prst="rect">
                          <a:avLst/>
                        </a:prstGeom>
                        <a:solidFill>
                          <a:srgbClr val="C184A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72D4DC" w14:textId="42DD28DA" w:rsidR="007A3EEE" w:rsidRPr="007A3EEE" w:rsidRDefault="007A3EEE" w:rsidP="007A3EEE">
                            <w:pPr>
                              <w:jc w:val="center"/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arlow Condensed SemiBold" w:hAnsi="Barlow Condensed SemiBold"/>
                                <w:color w:val="FFFFFF" w:themeColor="background1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2A221" id="Textfeld 93" o:spid="_x0000_s1034" type="#_x0000_t202" style="position:absolute;margin-left:238.05pt;margin-top:86.95pt;width:28.35pt;height:19.9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" fillcolor="#c184a3" stroked="f" strokeweight=".5pt">
                <v:textbox>
                  <w:txbxContent>
                    <w:p w14:paraId="5272D4DC" w14:textId="42DD28DA" w:rsidR="007A3EEE" w:rsidRPr="007A3EEE" w:rsidRDefault="007A3EEE" w:rsidP="007A3EEE">
                      <w:pPr>
                        <w:jc w:val="center"/>
                        <w:rPr>
                          <w:rFonts w:ascii="Barlow Condensed SemiBold" w:hAnsi="Barlow Condensed SemiBold"/>
                          <w:color w:val="FFFFFF" w:themeColor="background1"/>
                        </w:rPr>
                      </w:pPr>
                      <w:r>
                        <w:rPr>
                          <w:rFonts w:ascii="Barlow Condensed SemiBold" w:hAnsi="Barlow Condensed SemiBold"/>
                          <w:color w:val="FFFFFF" w:themeColor="background1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64A">
        <w:rPr>
          <w:rStyle w:val="Fett"/>
        </w:rPr>
        <w:br w:type="page"/>
      </w:r>
    </w:p>
    <w:p w14:paraId="08113F85" w14:textId="1E3A1A4A" w:rsidR="00687F9F" w:rsidRPr="00A00888" w:rsidRDefault="00F7309F" w:rsidP="00687F9F">
      <w:pPr>
        <w:rPr>
          <w:rFonts w:ascii="Barlow Condensed SemiBold" w:hAnsi="Barlow Condensed SemiBold"/>
        </w:rPr>
      </w:pPr>
      <w:r w:rsidRPr="00D90B91">
        <w:rPr>
          <w:rStyle w:val="Fett"/>
        </w:rPr>
        <w:t xml:space="preserve">Bitte füllen Sie </w:t>
      </w:r>
      <w:r w:rsidR="00687F9F" w:rsidRPr="00D90B91">
        <w:rPr>
          <w:rStyle w:val="Fett"/>
        </w:rPr>
        <w:t>Ihre Informationen in die rosa Felder. Besten Dank</w:t>
      </w:r>
      <w:r w:rsidR="00764100">
        <w:rPr>
          <w:rStyle w:val="Fett"/>
        </w:rPr>
        <w:t>.</w:t>
      </w:r>
    </w:p>
    <w:p w14:paraId="54C9C81D" w14:textId="1D11D0DB" w:rsidR="00687F9F" w:rsidRDefault="00687F9F" w:rsidP="00A00888">
      <w:pPr>
        <w:spacing w:before="120"/>
      </w:pPr>
      <w:r>
        <w:t>Offizieller Firmenname</w:t>
      </w:r>
    </w:p>
    <w:p w14:paraId="4FFA3DC4" w14:textId="77777777" w:rsidR="008C563F" w:rsidRDefault="008C563F" w:rsidP="008C563F">
      <w:r>
        <w:rPr>
          <w:noProof/>
        </w:rPr>
        <mc:AlternateContent>
          <mc:Choice Requires="wps">
            <w:drawing>
              <wp:inline distT="0" distB="0" distL="0" distR="0" wp14:anchorId="4E20699C" wp14:editId="29D13264">
                <wp:extent cx="5807122" cy="336431"/>
                <wp:effectExtent l="0" t="0" r="22225" b="26035"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2678D" w14:textId="395D5EDE" w:rsidR="00D90B91" w:rsidRDefault="00D90B91" w:rsidP="008C563F">
                            <w:permStart w:id="359365140" w:edGrp="everyone"/>
                            <w:permEnd w:id="35936514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20699C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35" type="#_x0000_t202" style="width:457.2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" fillcolor="white [3212]" strokecolor="#c184a3" strokeweight="1pt">
                <v:textbox>
                  <w:txbxContent>
                    <w:p w14:paraId="5872678D" w14:textId="395D5EDE" w:rsidR="00D90B91" w:rsidRDefault="00D90B91" w:rsidP="008C563F">
                      <w:permStart w:id="359365140" w:edGrp="everyone"/>
                      <w:permEnd w:id="359365140"/>
                    </w:p>
                  </w:txbxContent>
                </v:textbox>
                <w10:anchorlock/>
              </v:shape>
            </w:pict>
          </mc:Fallback>
        </mc:AlternateContent>
      </w:r>
    </w:p>
    <w:p w14:paraId="7E9AC40A" w14:textId="3284491B" w:rsidR="00F878D9" w:rsidRDefault="00F878D9" w:rsidP="00A00888">
      <w:pPr>
        <w:spacing w:before="120"/>
      </w:pPr>
      <w:r>
        <w:t xml:space="preserve">Kurzbeschrieb von </w:t>
      </w:r>
      <w:r w:rsidR="00764100">
        <w:t>I</w:t>
      </w:r>
      <w:r>
        <w:t>hrer Dienstleistung/Firma</w:t>
      </w:r>
      <w:r w:rsidRPr="00F7309F">
        <w:t xml:space="preserve"> </w:t>
      </w:r>
      <w:r>
        <w:t>(120-14</w:t>
      </w:r>
      <w:r w:rsidRPr="00F7309F">
        <w:t xml:space="preserve">0 </w:t>
      </w:r>
      <w:r>
        <w:t xml:space="preserve">Zeichen </w:t>
      </w:r>
      <w:r w:rsidRPr="00F7309F">
        <w:t>inkl</w:t>
      </w:r>
      <w:r>
        <w:t>.</w:t>
      </w:r>
      <w:r w:rsidRPr="00F7309F">
        <w:t xml:space="preserve"> Leerzeichen</w:t>
      </w:r>
      <w:r>
        <w:t>)</w:t>
      </w:r>
    </w:p>
    <w:p w14:paraId="6D463870" w14:textId="77777777" w:rsidR="00F878D9" w:rsidRDefault="00F878D9" w:rsidP="00F878D9">
      <w:r>
        <w:rPr>
          <w:noProof/>
        </w:rPr>
        <mc:AlternateContent>
          <mc:Choice Requires="wps">
            <w:drawing>
              <wp:inline distT="0" distB="0" distL="0" distR="0" wp14:anchorId="39F01726" wp14:editId="4AB4ED63">
                <wp:extent cx="5807122" cy="581025"/>
                <wp:effectExtent l="0" t="0" r="22225" b="28575"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69414" w14:textId="7D8D8612" w:rsidR="00F878D9" w:rsidRDefault="00F878D9" w:rsidP="00F878D9">
                            <w:permStart w:id="1223517729" w:edGrp="everyone"/>
                            <w:permEnd w:id="122351772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01726" id="Textfeld 19" o:spid="_x0000_s1036" type="#_x0000_t202" style="width:457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" fillcolor="white [3212]" strokecolor="#c184a3" strokeweight="1pt">
                <v:textbox>
                  <w:txbxContent>
                    <w:p w14:paraId="64569414" w14:textId="7D8D8612" w:rsidR="00F878D9" w:rsidRDefault="00F878D9" w:rsidP="00F878D9">
                      <w:permStart w:id="1223517729" w:edGrp="everyone"/>
                      <w:permEnd w:id="1223517729"/>
                    </w:p>
                  </w:txbxContent>
                </v:textbox>
                <w10:anchorlock/>
              </v:shape>
            </w:pict>
          </mc:Fallback>
        </mc:AlternateContent>
      </w:r>
    </w:p>
    <w:p w14:paraId="5C0EF426" w14:textId="0769E73B" w:rsidR="00687F9F" w:rsidRPr="00F7309F" w:rsidRDefault="00687F9F" w:rsidP="00A00888">
      <w:pPr>
        <w:spacing w:before="120"/>
      </w:pPr>
      <w:r w:rsidRPr="00F7309F">
        <w:t xml:space="preserve">Titel </w:t>
      </w:r>
      <w:r>
        <w:t>(</w:t>
      </w:r>
      <w:r w:rsidR="00F878D9">
        <w:t>50-</w:t>
      </w:r>
      <w:r w:rsidR="00527605">
        <w:t>7</w:t>
      </w:r>
      <w:r w:rsidRPr="00F7309F">
        <w:t xml:space="preserve">0 </w:t>
      </w:r>
      <w:r>
        <w:t>Z</w:t>
      </w:r>
      <w:r w:rsidRPr="00F7309F">
        <w:t>eichen inkl. Leerzeichen</w:t>
      </w:r>
      <w:r>
        <w:t>)</w:t>
      </w:r>
    </w:p>
    <w:p w14:paraId="681BDE02" w14:textId="77777777" w:rsidR="00F878D9" w:rsidRDefault="00F878D9" w:rsidP="00F878D9">
      <w:r>
        <w:rPr>
          <w:noProof/>
        </w:rPr>
        <mc:AlternateContent>
          <mc:Choice Requires="wps">
            <w:drawing>
              <wp:inline distT="0" distB="0" distL="0" distR="0" wp14:anchorId="1020D9E8" wp14:editId="57545154">
                <wp:extent cx="5807122" cy="336431"/>
                <wp:effectExtent l="0" t="0" r="22225" b="26035"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3812" w14:textId="3853AFD6" w:rsidR="00F878D9" w:rsidRDefault="00F878D9" w:rsidP="00F878D9">
                            <w:permStart w:id="397835109" w:edGrp="everyone"/>
                            <w:permEnd w:id="39783510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20D9E8" id="Textfeld 20" o:spid="_x0000_s1037" type="#_x0000_t202" style="width:457.2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" fillcolor="white [3212]" strokecolor="#c184a3" strokeweight="1pt">
                <v:textbox>
                  <w:txbxContent>
                    <w:p w14:paraId="3CC83812" w14:textId="3853AFD6" w:rsidR="00F878D9" w:rsidRDefault="00F878D9" w:rsidP="00F878D9">
                      <w:permStart w:id="397835109" w:edGrp="everyone"/>
                      <w:permEnd w:id="397835109"/>
                    </w:p>
                  </w:txbxContent>
                </v:textbox>
                <w10:anchorlock/>
              </v:shape>
            </w:pict>
          </mc:Fallback>
        </mc:AlternateContent>
      </w:r>
    </w:p>
    <w:p w14:paraId="43F4A042" w14:textId="10001070" w:rsidR="00EF4F54" w:rsidRDefault="00F878D9" w:rsidP="00A00888">
      <w:pPr>
        <w:spacing w:before="120" w:after="160" w:line="259" w:lineRule="auto"/>
      </w:pPr>
      <w:r>
        <w:t xml:space="preserve">Text über </w:t>
      </w:r>
      <w:r w:rsidR="00764100">
        <w:t>I</w:t>
      </w:r>
      <w:r>
        <w:t>hre Dienstleistung/Firma</w:t>
      </w:r>
      <w:r w:rsidRPr="00F7309F">
        <w:t xml:space="preserve"> </w:t>
      </w:r>
      <w:r>
        <w:t>(700-800</w:t>
      </w:r>
      <w:r w:rsidRPr="00F7309F">
        <w:t xml:space="preserve"> </w:t>
      </w:r>
      <w:r>
        <w:t xml:space="preserve">Zeichen </w:t>
      </w:r>
      <w:r w:rsidRPr="00F7309F">
        <w:t>inkl</w:t>
      </w:r>
      <w:r>
        <w:t>.</w:t>
      </w:r>
      <w:r w:rsidRPr="00F7309F">
        <w:t xml:space="preserve"> Leerzeichen</w:t>
      </w:r>
      <w:r>
        <w:t>)</w:t>
      </w:r>
      <w:r w:rsidR="00F63AAF">
        <w:rPr>
          <w:noProof/>
        </w:rPr>
        <mc:AlternateContent>
          <mc:Choice Requires="wps">
            <w:drawing>
              <wp:inline distT="0" distB="0" distL="0" distR="0" wp14:anchorId="58338CEC" wp14:editId="5A412D4B">
                <wp:extent cx="5807122" cy="1787857"/>
                <wp:effectExtent l="0" t="0" r="22225" b="22225"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1787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2EF9B" w14:textId="7FBAB236" w:rsidR="006D2EE7" w:rsidRPr="006D2EE7" w:rsidRDefault="006D2EE7" w:rsidP="00F63AAF">
                            <w:permStart w:id="814373027" w:edGrp="everyone"/>
                            <w:permEnd w:id="81437302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338CEC" id="Textfeld 12" o:spid="_x0000_s1038" type="#_x0000_t202" style="width:457.25pt;height:14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" fillcolor="white [3212]" strokecolor="#c184a3" strokeweight="1pt">
                <v:textbox>
                  <w:txbxContent>
                    <w:p w14:paraId="4792EF9B" w14:textId="7FBAB236" w:rsidR="006D2EE7" w:rsidRPr="006D2EE7" w:rsidRDefault="006D2EE7" w:rsidP="00F63AAF">
                      <w:permStart w:id="814373027" w:edGrp="everyone"/>
                      <w:permEnd w:id="814373027"/>
                    </w:p>
                  </w:txbxContent>
                </v:textbox>
                <w10:anchorlock/>
              </v:shape>
            </w:pict>
          </mc:Fallback>
        </mc:AlternateContent>
      </w:r>
    </w:p>
    <w:p w14:paraId="1889B140" w14:textId="6D835561" w:rsidR="00F878D9" w:rsidRDefault="00F878D9" w:rsidP="00A00888">
      <w:pPr>
        <w:spacing w:before="120"/>
      </w:pPr>
      <w:r>
        <w:t>Vor- und Nachname der Kontaktperson</w:t>
      </w:r>
    </w:p>
    <w:p w14:paraId="75619600" w14:textId="77777777" w:rsidR="00F878D9" w:rsidRDefault="00F878D9" w:rsidP="00F878D9">
      <w:r>
        <w:rPr>
          <w:noProof/>
        </w:rPr>
        <mc:AlternateContent>
          <mc:Choice Requires="wps">
            <w:drawing>
              <wp:inline distT="0" distB="0" distL="0" distR="0" wp14:anchorId="3BC46F38" wp14:editId="79EB7C80">
                <wp:extent cx="5807122" cy="336431"/>
                <wp:effectExtent l="0" t="0" r="22225" b="26035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DED0" w14:textId="77777777" w:rsidR="00F878D9" w:rsidRDefault="00F878D9" w:rsidP="00F878D9">
                            <w:permStart w:id="329349271" w:edGrp="everyone"/>
                            <w:permEnd w:id="32934927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C46F38" id="Textfeld 5" o:spid="_x0000_s1039" type="#_x0000_t202" style="width:457.2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" fillcolor="white [3212]" strokecolor="#c184a3" strokeweight="1pt">
                <v:textbox>
                  <w:txbxContent>
                    <w:p w14:paraId="38EDDED0" w14:textId="77777777" w:rsidR="00F878D9" w:rsidRDefault="00F878D9" w:rsidP="00F878D9">
                      <w:permStart w:id="329349271" w:edGrp="everyone"/>
                      <w:permEnd w:id="329349271"/>
                    </w:p>
                  </w:txbxContent>
                </v:textbox>
                <w10:anchorlock/>
              </v:shape>
            </w:pict>
          </mc:Fallback>
        </mc:AlternateContent>
      </w:r>
    </w:p>
    <w:p w14:paraId="33574A04" w14:textId="41F2C11D" w:rsidR="00F878D9" w:rsidRDefault="00F878D9" w:rsidP="00A00888">
      <w:pPr>
        <w:tabs>
          <w:tab w:val="left" w:pos="4820"/>
        </w:tabs>
        <w:spacing w:before="120"/>
      </w:pPr>
      <w:r w:rsidRPr="00F7309F">
        <w:t>Telefonnummer</w:t>
      </w:r>
      <w:r w:rsidR="002F607E">
        <w:tab/>
        <w:t>eMail-Adresse</w:t>
      </w:r>
    </w:p>
    <w:p w14:paraId="79F6A9E5" w14:textId="3CDF909A" w:rsidR="002F607E" w:rsidRDefault="002F607E" w:rsidP="002F607E">
      <w:pPr>
        <w:tabs>
          <w:tab w:val="left" w:pos="4820"/>
        </w:tabs>
      </w:pPr>
      <w:r>
        <w:rPr>
          <w:noProof/>
        </w:rPr>
        <mc:AlternateContent>
          <mc:Choice Requires="wps">
            <w:drawing>
              <wp:inline distT="0" distB="0" distL="0" distR="0" wp14:anchorId="67BB401B" wp14:editId="159735AF">
                <wp:extent cx="2737914" cy="336431"/>
                <wp:effectExtent l="0" t="0" r="24765" b="26035"/>
                <wp:docPr id="78" name="Textfeld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914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20250" w14:textId="77777777" w:rsidR="002F607E" w:rsidRDefault="002F607E" w:rsidP="002F607E">
                            <w:permStart w:id="1440311671" w:edGrp="everyone"/>
                            <w:permEnd w:id="144031167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BB401B" id="Textfeld 78" o:spid="_x0000_s1040" type="#_x0000_t202" style="width:215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" fillcolor="white [3212]" strokecolor="#c184a3" strokeweight="1pt">
                <v:textbox>
                  <w:txbxContent>
                    <w:p w14:paraId="5BC20250" w14:textId="77777777" w:rsidR="002F607E" w:rsidRDefault="002F607E" w:rsidP="002F607E">
                      <w:permStart w:id="1440311671" w:edGrp="everyone"/>
                      <w:permEnd w:id="1440311671"/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 wp14:anchorId="75F5D01B" wp14:editId="5ED99643">
                <wp:extent cx="2737914" cy="336431"/>
                <wp:effectExtent l="0" t="0" r="24765" b="26035"/>
                <wp:docPr id="77" name="Textfeld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7914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5E97E9" w14:textId="77777777" w:rsidR="002F607E" w:rsidRDefault="002F607E" w:rsidP="002F607E">
                            <w:permStart w:id="1213532548" w:edGrp="everyone"/>
                            <w:permEnd w:id="121353254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F5D01B" id="Textfeld 77" o:spid="_x0000_s1041" type="#_x0000_t202" style="width:215.6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" fillcolor="white [3212]" strokecolor="#c184a3" strokeweight="1pt">
                <v:textbox>
                  <w:txbxContent>
                    <w:p w14:paraId="5A5E97E9" w14:textId="77777777" w:rsidR="002F607E" w:rsidRDefault="002F607E" w:rsidP="002F607E">
                      <w:permStart w:id="1213532548" w:edGrp="everyone"/>
                      <w:permEnd w:id="1213532548"/>
                    </w:p>
                  </w:txbxContent>
                </v:textbox>
                <w10:anchorlock/>
              </v:shape>
            </w:pict>
          </mc:Fallback>
        </mc:AlternateContent>
      </w:r>
    </w:p>
    <w:p w14:paraId="10F52CA4" w14:textId="11FEA797" w:rsidR="00687F9F" w:rsidRPr="00F7309F" w:rsidRDefault="00687F9F" w:rsidP="00A00888">
      <w:pPr>
        <w:spacing w:before="120"/>
      </w:pPr>
      <w:r w:rsidRPr="00F7309F">
        <w:t>Landingpage</w:t>
      </w:r>
      <w:r w:rsidR="00F878D9">
        <w:t>/</w:t>
      </w:r>
      <w:r w:rsidRPr="00F7309F">
        <w:t>URL</w:t>
      </w:r>
      <w:r>
        <w:t xml:space="preserve"> (www…)</w:t>
      </w:r>
    </w:p>
    <w:p w14:paraId="6A1E06F1" w14:textId="5EB7E33C" w:rsidR="00F63AAF" w:rsidRDefault="00D90B91" w:rsidP="00687F9F">
      <w:r>
        <w:rPr>
          <w:noProof/>
        </w:rPr>
        <mc:AlternateContent>
          <mc:Choice Requires="wps">
            <w:drawing>
              <wp:inline distT="0" distB="0" distL="0" distR="0" wp14:anchorId="671AC35D" wp14:editId="08C5A486">
                <wp:extent cx="5807122" cy="336431"/>
                <wp:effectExtent l="0" t="0" r="22225" b="26035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122" cy="336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C184A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8D23A" w14:textId="77777777" w:rsidR="00D90B91" w:rsidRDefault="00D90B91" w:rsidP="00D90B91">
                            <w:permStart w:id="1422013028" w:edGrp="everyone"/>
                            <w:permEnd w:id="142201302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1AC35D" id="Textfeld 3" o:spid="_x0000_s1042" type="#_x0000_t202" style="width:457.25pt;height: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" fillcolor="white [3212]" strokecolor="#c184a3" strokeweight="1pt">
                <v:textbox>
                  <w:txbxContent>
                    <w:p w14:paraId="3838D23A" w14:textId="77777777" w:rsidR="00D90B91" w:rsidRDefault="00D90B91" w:rsidP="00D90B91">
                      <w:permStart w:id="1422013028" w:edGrp="everyone"/>
                      <w:permEnd w:id="1422013028"/>
                    </w:p>
                  </w:txbxContent>
                </v:textbox>
                <w10:anchorlock/>
              </v:shape>
            </w:pict>
          </mc:Fallback>
        </mc:AlternateContent>
      </w:r>
    </w:p>
    <w:p w14:paraId="162487B3" w14:textId="3654786D" w:rsidR="00687F9F" w:rsidRDefault="00687F9F" w:rsidP="00A00888">
      <w:pPr>
        <w:spacing w:before="120"/>
      </w:pPr>
      <w:r>
        <w:t>Branche-Kategorie</w:t>
      </w:r>
      <w:r w:rsidR="002F607E">
        <w:t xml:space="preserve"> (bitte </w:t>
      </w:r>
      <w:r w:rsidR="00BB0D4F" w:rsidRPr="00BB0D4F">
        <w:rPr>
          <w:u w:val="single"/>
        </w:rPr>
        <w:t xml:space="preserve">nur </w:t>
      </w:r>
      <w:r w:rsidR="00473598" w:rsidRPr="00BB0D4F">
        <w:rPr>
          <w:u w:val="single"/>
        </w:rPr>
        <w:t>eine</w:t>
      </w:r>
      <w:r w:rsidR="00473598">
        <w:t xml:space="preserve"> </w:t>
      </w:r>
      <w:r w:rsidR="002F607E">
        <w:t>Kategorie ankreuzen</w:t>
      </w:r>
      <w:r w:rsidR="00473598">
        <w:t>)</w:t>
      </w:r>
    </w:p>
    <w:p w14:paraId="06995883" w14:textId="77777777" w:rsidR="002F607E" w:rsidRDefault="002F607E" w:rsidP="00A00888">
      <w:pPr>
        <w:spacing w:before="120"/>
        <w:sectPr w:rsidR="002F607E" w:rsidSect="00D0299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269" w:right="1274" w:bottom="1134" w:left="1276" w:header="708" w:footer="437" w:gutter="0"/>
          <w:cols w:space="708"/>
          <w:titlePg/>
          <w:docGrid w:linePitch="360"/>
        </w:sectPr>
      </w:pPr>
    </w:p>
    <w:permStart w:id="1177294720" w:edGrp="everyone"/>
    <w:p w14:paraId="07F07FEE" w14:textId="2BB0F414" w:rsidR="00A00888" w:rsidRDefault="00B57F0B" w:rsidP="00A00888">
      <w:sdt>
        <w:sdtPr>
          <w:id w:val="-996109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D4F">
            <w:rPr>
              <w:rFonts w:ascii="MS Gothic" w:eastAsia="MS Gothic" w:hAnsi="MS Gothic" w:hint="eastAsia"/>
            </w:rPr>
            <w:t>☐</w:t>
          </w:r>
        </w:sdtContent>
      </w:sdt>
      <w:permEnd w:id="1177294720"/>
      <w:r w:rsidR="00A00888">
        <w:t xml:space="preserve"> </w:t>
      </w:r>
      <w:r w:rsidR="00A00888" w:rsidRPr="002F607E">
        <w:t>Blumen &amp; Dekoration</w:t>
      </w:r>
    </w:p>
    <w:permStart w:id="2120317623" w:edGrp="everyone"/>
    <w:p w14:paraId="67C4E30F" w14:textId="0DEB1FCB" w:rsidR="00A00888" w:rsidRPr="002F607E" w:rsidRDefault="00B57F0B" w:rsidP="00A00888">
      <w:sdt>
        <w:sdtPr>
          <w:id w:val="-1528250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2120317623"/>
      <w:r w:rsidR="00A00888">
        <w:t xml:space="preserve"> </w:t>
      </w:r>
      <w:r w:rsidR="00A00888" w:rsidRPr="002F607E">
        <w:t>Festmode</w:t>
      </w:r>
    </w:p>
    <w:permStart w:id="1967922707" w:edGrp="everyone"/>
    <w:p w14:paraId="71A3B6E1" w14:textId="0AF96E93" w:rsidR="00A00888" w:rsidRDefault="00B57F0B" w:rsidP="00A00888">
      <w:sdt>
        <w:sdtPr>
          <w:id w:val="-820119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967922707"/>
      <w:r w:rsidR="00A00888">
        <w:t xml:space="preserve"> </w:t>
      </w:r>
      <w:r w:rsidR="00A00888" w:rsidRPr="002F607E">
        <w:t>Flitterwochen</w:t>
      </w:r>
    </w:p>
    <w:permStart w:id="540043968" w:edGrp="everyone"/>
    <w:p w14:paraId="77DC906E" w14:textId="113811A9" w:rsidR="00A00888" w:rsidRDefault="00B57F0B" w:rsidP="00A00888">
      <w:sdt>
        <w:sdtPr>
          <w:id w:val="-6856723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540043968"/>
      <w:r w:rsidR="00A00888">
        <w:t xml:space="preserve"> Fotografie &amp; Video</w:t>
      </w:r>
    </w:p>
    <w:permStart w:id="463225126" w:edGrp="everyone"/>
    <w:p w14:paraId="358CA0D6" w14:textId="5A74471D" w:rsidR="00A00888" w:rsidRPr="002F607E" w:rsidRDefault="00B57F0B" w:rsidP="00A00888">
      <w:sdt>
        <w:sdtPr>
          <w:id w:val="1803043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463225126"/>
      <w:r w:rsidR="00A00888">
        <w:t xml:space="preserve"> </w:t>
      </w:r>
      <w:r w:rsidR="00A00888" w:rsidRPr="002F607E">
        <w:t>Gestaltung &amp; Druck</w:t>
      </w:r>
    </w:p>
    <w:permStart w:id="1618640433" w:edGrp="everyone"/>
    <w:p w14:paraId="150A014E" w14:textId="674120A9" w:rsidR="00A00888" w:rsidRDefault="00B57F0B" w:rsidP="00A00888">
      <w:sdt>
        <w:sdtPr>
          <w:id w:val="-1382083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618640433"/>
      <w:r w:rsidR="00A00888">
        <w:t xml:space="preserve"> </w:t>
      </w:r>
      <w:r w:rsidR="00A00888" w:rsidRPr="002F607E">
        <w:t>Haare &amp; Makeup</w:t>
      </w:r>
    </w:p>
    <w:permStart w:id="1668684446" w:edGrp="everyone"/>
    <w:p w14:paraId="4C76E62A" w14:textId="60E19335" w:rsidR="00A00888" w:rsidRDefault="00B57F0B" w:rsidP="00A00888">
      <w:sdt>
        <w:sdtPr>
          <w:id w:val="1515104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668684446"/>
      <w:r w:rsidR="00A00888">
        <w:t xml:space="preserve"> </w:t>
      </w:r>
      <w:r w:rsidR="00A00888" w:rsidRPr="002F607E">
        <w:t>Hochzeitsplaner</w:t>
      </w:r>
    </w:p>
    <w:permStart w:id="936799463" w:edGrp="everyone"/>
    <w:p w14:paraId="11A5CFC1" w14:textId="4A2F5A4F" w:rsidR="00A00888" w:rsidRDefault="00B57F0B" w:rsidP="00A00888">
      <w:sdt>
        <w:sdtPr>
          <w:id w:val="-1526851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936799463"/>
      <w:r w:rsidR="00A00888">
        <w:t xml:space="preserve"> </w:t>
      </w:r>
      <w:r w:rsidR="00A00888" w:rsidRPr="002F607E">
        <w:t>Hochzeitszubehör &amp; -Accessoires</w:t>
      </w:r>
    </w:p>
    <w:permStart w:id="1778140680" w:edGrp="everyone"/>
    <w:p w14:paraId="4D499026" w14:textId="3A585F39" w:rsidR="00A00888" w:rsidRPr="002F607E" w:rsidRDefault="00B57F0B" w:rsidP="00A00888">
      <w:sdt>
        <w:sdtPr>
          <w:id w:val="-439992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778140680"/>
      <w:r w:rsidR="00A00888">
        <w:t xml:space="preserve"> </w:t>
      </w:r>
      <w:r w:rsidR="00A00888" w:rsidRPr="002F607E">
        <w:t>Location &amp; Caterin</w:t>
      </w:r>
      <w:r w:rsidR="00A00888">
        <w:t>g</w:t>
      </w:r>
    </w:p>
    <w:permStart w:id="111360734" w:edGrp="everyone"/>
    <w:p w14:paraId="107431BD" w14:textId="44832316" w:rsidR="00A00888" w:rsidRPr="002F607E" w:rsidRDefault="00B57F0B" w:rsidP="00A00888">
      <w:sdt>
        <w:sdtPr>
          <w:id w:val="435092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11360734"/>
      <w:r w:rsidR="00A00888">
        <w:t xml:space="preserve"> </w:t>
      </w:r>
      <w:r w:rsidR="00A00888" w:rsidRPr="002F607E">
        <w:t>Musik, DJ &amp; Unterhaltung</w:t>
      </w:r>
    </w:p>
    <w:permStart w:id="2146979424" w:edGrp="everyone"/>
    <w:p w14:paraId="11DDBA98" w14:textId="14D4C158" w:rsidR="00A00888" w:rsidRDefault="00B57F0B" w:rsidP="002F607E">
      <w:sdt>
        <w:sdtPr>
          <w:id w:val="395794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2146979424"/>
      <w:r w:rsidR="00A00888">
        <w:t xml:space="preserve"> </w:t>
      </w:r>
      <w:r w:rsidR="00A00888" w:rsidRPr="002F607E">
        <w:t>Polteraben</w:t>
      </w:r>
      <w:r w:rsidR="00A00888">
        <w:t>d</w:t>
      </w:r>
    </w:p>
    <w:permStart w:id="783031381" w:edGrp="everyone"/>
    <w:p w14:paraId="7F39DA6B" w14:textId="29C9F36F" w:rsidR="002F607E" w:rsidRDefault="00B57F0B" w:rsidP="002F607E">
      <w:sdt>
        <w:sdtPr>
          <w:id w:val="1899244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783031381"/>
      <w:r w:rsidR="00473598">
        <w:t xml:space="preserve"> </w:t>
      </w:r>
      <w:r w:rsidR="002F607E" w:rsidRPr="002F607E">
        <w:t>Torten &amp; Süsses</w:t>
      </w:r>
    </w:p>
    <w:permStart w:id="1830240746" w:edGrp="everyone"/>
    <w:p w14:paraId="76CAB3F6" w14:textId="50FF1DAE" w:rsidR="00A00888" w:rsidRPr="002F607E" w:rsidRDefault="00B57F0B" w:rsidP="00A00888">
      <w:sdt>
        <w:sdtPr>
          <w:id w:val="320466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830240746"/>
      <w:r w:rsidR="00A00888">
        <w:t xml:space="preserve"> </w:t>
      </w:r>
      <w:r w:rsidR="00A00888" w:rsidRPr="002F607E">
        <w:t>Transportmittel</w:t>
      </w:r>
    </w:p>
    <w:permStart w:id="1411735823" w:edGrp="everyone"/>
    <w:p w14:paraId="4DF9EFBF" w14:textId="687FBEF2" w:rsidR="002F607E" w:rsidRPr="002F607E" w:rsidRDefault="00B57F0B" w:rsidP="002F607E">
      <w:sdt>
        <w:sdtPr>
          <w:id w:val="-144206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1411735823"/>
      <w:r w:rsidR="00473598">
        <w:t xml:space="preserve"> </w:t>
      </w:r>
      <w:r w:rsidR="002F607E" w:rsidRPr="002F607E">
        <w:t>Trauringe &amp; Schmuck</w:t>
      </w:r>
    </w:p>
    <w:permStart w:id="806034437" w:edGrp="everyone"/>
    <w:p w14:paraId="1A71F7DE" w14:textId="51BFACCD" w:rsidR="00A00888" w:rsidRDefault="00B57F0B" w:rsidP="00D90B91">
      <w:sdt>
        <w:sdtPr>
          <w:id w:val="-831294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806034437"/>
      <w:r w:rsidR="00A00888">
        <w:t xml:space="preserve"> </w:t>
      </w:r>
      <w:r w:rsidR="00A00888" w:rsidRPr="002F607E">
        <w:t>Websites</w:t>
      </w:r>
    </w:p>
    <w:permStart w:id="471292777" w:edGrp="everyone"/>
    <w:p w14:paraId="1ABFA154" w14:textId="51EFD3AE" w:rsidR="00A00888" w:rsidRPr="002F607E" w:rsidRDefault="00B57F0B" w:rsidP="00A00888">
      <w:sdt>
        <w:sdtPr>
          <w:id w:val="-3508032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6CB7">
            <w:rPr>
              <w:rFonts w:ascii="MS Gothic" w:eastAsia="MS Gothic" w:hAnsi="MS Gothic" w:hint="eastAsia"/>
            </w:rPr>
            <w:t>☐</w:t>
          </w:r>
        </w:sdtContent>
      </w:sdt>
      <w:permEnd w:id="471292777"/>
      <w:r w:rsidR="00A00888">
        <w:t xml:space="preserve"> </w:t>
      </w:r>
      <w:r w:rsidR="00A00888" w:rsidRPr="002F607E">
        <w:t>Zeremonienleiter</w:t>
      </w:r>
    </w:p>
    <w:p w14:paraId="4FBBCBFC" w14:textId="50248DC0" w:rsidR="00A00888" w:rsidRDefault="00A00888" w:rsidP="00D90B91">
      <w:pPr>
        <w:sectPr w:rsidR="00A00888" w:rsidSect="00473598">
          <w:type w:val="continuous"/>
          <w:pgSz w:w="11906" w:h="16838"/>
          <w:pgMar w:top="2269" w:right="1274" w:bottom="1134" w:left="1276" w:header="708" w:footer="437" w:gutter="0"/>
          <w:cols w:num="2" w:space="710" w:equalWidth="0">
            <w:col w:w="4082" w:space="710"/>
            <w:col w:w="4564"/>
          </w:cols>
          <w:titlePg/>
          <w:docGrid w:linePitch="360"/>
        </w:sectPr>
      </w:pPr>
    </w:p>
    <w:p w14:paraId="44346B4E" w14:textId="77777777" w:rsidR="00A00888" w:rsidRDefault="00A00888" w:rsidP="00D90B91"/>
    <w:sectPr w:rsidR="00A00888" w:rsidSect="002F607E">
      <w:type w:val="continuous"/>
      <w:pgSz w:w="11906" w:h="16838"/>
      <w:pgMar w:top="2269" w:right="1274" w:bottom="1134" w:left="1276" w:header="708" w:footer="4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DF5F16" w14:textId="77777777" w:rsidR="00B57F0B" w:rsidRDefault="00B57F0B" w:rsidP="005C744B">
      <w:r>
        <w:separator/>
      </w:r>
    </w:p>
  </w:endnote>
  <w:endnote w:type="continuationSeparator" w:id="0">
    <w:p w14:paraId="566E29A2" w14:textId="77777777" w:rsidR="00B57F0B" w:rsidRDefault="00B57F0B" w:rsidP="005C7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695F15E-2AA9-4AB5-B16D-070C986DAE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B2504F2-E964-410D-A18E-73A59F2CE2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C7DC84F-68EC-40C7-AFA7-34E9CF66DE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4746DBA-5322-460D-88C6-2D5C5E1641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6AC5179-969E-4CDF-B111-F05A9D056013}"/>
  </w:font>
  <w:font w:name="Barlow Condensed Light">
    <w:panose1 w:val="00000406000000000000"/>
    <w:charset w:val="00"/>
    <w:family w:val="auto"/>
    <w:pitch w:val="variable"/>
    <w:sig w:usb0="20000007" w:usb1="00000000" w:usb2="00000000" w:usb3="00000000" w:csb0="00000193" w:csb1="00000000"/>
    <w:embedRegular r:id="rId6" w:fontKey="{18B32513-67BF-4476-A476-1F89616A5B09}"/>
  </w:font>
  <w:font w:name="Montez">
    <w:panose1 w:val="02000503000000020004"/>
    <w:charset w:val="00"/>
    <w:family w:val="auto"/>
    <w:pitch w:val="variable"/>
    <w:sig w:usb0="A00000AF" w:usb1="4000004A" w:usb2="00000000" w:usb3="00000000" w:csb0="00000093" w:csb1="00000000"/>
    <w:embedRegular r:id="rId7" w:fontKey="{048C4D2D-9439-4739-B8EA-E884A6ECEDCE}"/>
  </w:font>
  <w:font w:name="Futura (Light)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Barlow Condensed SemiBold">
    <w:panose1 w:val="00000706000000000000"/>
    <w:charset w:val="00"/>
    <w:family w:val="auto"/>
    <w:pitch w:val="variable"/>
    <w:sig w:usb0="20000007" w:usb1="00000000" w:usb2="00000000" w:usb3="00000000" w:csb0="00000193" w:csb1="00000000"/>
    <w:embedRegular r:id="rId8" w:fontKey="{57AA3F0D-3067-49B9-8DF4-ACA525B9BA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5DDCE82-3828-4C36-8460-AC9E2C5EF7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E3569CF-F5C3-43AD-A130-AD2A394C2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D3CD9" w14:textId="77777777" w:rsidR="00E338A9" w:rsidRDefault="00B57F0B" w:rsidP="005C744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D26D82" w14:textId="0B0BC434" w:rsidR="00494C17" w:rsidRPr="005C744B" w:rsidRDefault="008676B7" w:rsidP="005C744B">
    <w:pPr>
      <w:pStyle w:val="Fusszeile"/>
    </w:pPr>
    <w:r>
      <w:t xml:space="preserve">Verein </w:t>
    </w:r>
    <w:r w:rsidR="00494C17" w:rsidRPr="005C744B">
      <w:t>Wedding Emotion</w:t>
    </w:r>
    <w:r w:rsidR="00F43D26">
      <w:t xml:space="preserve"> | </w:t>
    </w:r>
    <w:r w:rsidR="00F43D26">
      <w:fldChar w:fldCharType="begin"/>
    </w:r>
    <w:r w:rsidR="00F43D26">
      <w:instrText xml:space="preserve"> TIME \@ "d. MMMM yyyy" </w:instrText>
    </w:r>
    <w:r w:rsidR="00F43D26">
      <w:fldChar w:fldCharType="separate"/>
    </w:r>
    <w:r w:rsidR="00003A65">
      <w:rPr>
        <w:noProof/>
      </w:rPr>
      <w:t>9. März 2021</w:t>
    </w:r>
    <w:r w:rsidR="00F43D26">
      <w:fldChar w:fldCharType="end"/>
    </w:r>
  </w:p>
  <w:sdt>
    <w:sdtPr>
      <w:id w:val="2072687136"/>
      <w:docPartObj>
        <w:docPartGallery w:val="Page Numbers (Bottom of Page)"/>
        <w:docPartUnique/>
      </w:docPartObj>
    </w:sdtPr>
    <w:sdtEndPr/>
    <w:sdtContent>
      <w:p w14:paraId="3ABFBCD7" w14:textId="77777777" w:rsidR="00C80D35" w:rsidRPr="00494C17" w:rsidRDefault="00494C17" w:rsidP="005C744B">
        <w:pPr>
          <w:pStyle w:val="Fusszeile"/>
        </w:pPr>
        <w:r w:rsidRPr="00494C17">
          <w:rPr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B732B97" wp14:editId="2C5BFDAC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7" name="Rechtec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2A53F4" w14:textId="77777777" w:rsidR="00494C17" w:rsidRPr="00F43D26" w:rsidRDefault="00494C17" w:rsidP="00F43D26">
                              <w:pPr>
                                <w:pStyle w:val="Seite"/>
                              </w:pPr>
                              <w:r w:rsidRPr="00F43D26">
                                <w:fldChar w:fldCharType="begin"/>
                              </w:r>
                              <w:r w:rsidRPr="00F43D26">
                                <w:instrText>PAGE   \* MERGEFORMAT</w:instrText>
                              </w:r>
                              <w:r w:rsidRPr="00F43D26">
                                <w:fldChar w:fldCharType="separate"/>
                              </w:r>
                              <w:r w:rsidRPr="00F43D26">
                                <w:t>2</w:t>
                              </w:r>
                              <w:r w:rsidRPr="00F43D26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B732B97" id="Rechteck 7" o:spid="_x0000_s1043" style="position:absolute;margin-left:0;margin-top:0;width:44.55pt;height:15.1pt;rotation:180;flip:x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" filled="f" fillcolor="#c0504d" stroked="f" strokecolor="#5c83b4" strokeweight="2.25pt">
                  <v:textbox inset=",0,,0">
                    <w:txbxContent>
                      <w:p w14:paraId="392A53F4" w14:textId="77777777" w:rsidR="00494C17" w:rsidRPr="00F43D26" w:rsidRDefault="00494C17" w:rsidP="00F43D26">
                        <w:pPr>
                          <w:pStyle w:val="Seite"/>
                        </w:pPr>
                        <w:r w:rsidRPr="00F43D26">
                          <w:fldChar w:fldCharType="begin"/>
                        </w:r>
                        <w:r w:rsidRPr="00F43D26">
                          <w:instrText>PAGE   \* MERGEFORMAT</w:instrText>
                        </w:r>
                        <w:r w:rsidRPr="00F43D26">
                          <w:fldChar w:fldCharType="separate"/>
                        </w:r>
                        <w:r w:rsidRPr="00F43D26">
                          <w:t>2</w:t>
                        </w:r>
                        <w:r w:rsidRPr="00F43D26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5C826" w14:textId="72223A87" w:rsidR="00E338A9" w:rsidRPr="005C744B" w:rsidRDefault="008676B7" w:rsidP="005C744B">
    <w:pPr>
      <w:pStyle w:val="Fusszeile"/>
    </w:pPr>
    <w:r>
      <w:t xml:space="preserve">Verein </w:t>
    </w:r>
    <w:r w:rsidR="00494C17" w:rsidRPr="005C744B">
      <w:t>Wedding Emotion | Herracherweg 67 | 8610 Uster</w:t>
    </w:r>
  </w:p>
  <w:p w14:paraId="05FC215D" w14:textId="77777777" w:rsidR="00494C17" w:rsidRPr="00F43D26" w:rsidRDefault="00494C17" w:rsidP="005C744B">
    <w:pPr>
      <w:pStyle w:val="Fusszeile"/>
      <w:rPr>
        <w:color w:val="C184A3"/>
      </w:rPr>
    </w:pPr>
    <w:r w:rsidRPr="00F43D26">
      <w:rPr>
        <w:color w:val="C184A3"/>
      </w:rPr>
      <w:t>www.WeddingEmotion.ch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F8868" w14:textId="77777777" w:rsidR="00B57F0B" w:rsidRDefault="00B57F0B" w:rsidP="005C744B">
      <w:r>
        <w:separator/>
      </w:r>
    </w:p>
  </w:footnote>
  <w:footnote w:type="continuationSeparator" w:id="0">
    <w:p w14:paraId="111AF007" w14:textId="77777777" w:rsidR="00B57F0B" w:rsidRDefault="00B57F0B" w:rsidP="005C7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FC3F6" w14:textId="77777777" w:rsidR="00E338A9" w:rsidRDefault="00B57F0B" w:rsidP="005C744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5B2311" w14:textId="77777777" w:rsidR="00A30413" w:rsidRDefault="00494C17" w:rsidP="005C744B">
    <w:pPr>
      <w:pStyle w:val="Kopfzeile"/>
    </w:pPr>
    <w:r>
      <w:rPr>
        <w:noProof/>
      </w:rPr>
      <w:drawing>
        <wp:anchor distT="0" distB="0" distL="114300" distR="114300" simplePos="0" relativeHeight="251666432" behindDoc="0" locked="1" layoutInCell="1" allowOverlap="0" wp14:anchorId="24B5B45A" wp14:editId="69D4955E">
          <wp:simplePos x="0" y="0"/>
          <wp:positionH relativeFrom="margin">
            <wp:posOffset>4428490</wp:posOffset>
          </wp:positionH>
          <wp:positionV relativeFrom="margin">
            <wp:posOffset>-1260475</wp:posOffset>
          </wp:positionV>
          <wp:extent cx="1504800" cy="1504800"/>
          <wp:effectExtent l="0" t="0" r="635" b="635"/>
          <wp:wrapSquare wrapText="bothSides"/>
          <wp:docPr id="82" name="Grafik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eddingEmotion-Logo-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15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2430F" w14:textId="77777777" w:rsidR="00E338A9" w:rsidRDefault="00494C17" w:rsidP="005C744B">
    <w:pPr>
      <w:pStyle w:val="Kopfzeile"/>
    </w:pPr>
    <w:r>
      <w:rPr>
        <w:noProof/>
      </w:rPr>
      <w:drawing>
        <wp:anchor distT="0" distB="0" distL="114300" distR="114300" simplePos="0" relativeHeight="251662336" behindDoc="0" locked="1" layoutInCell="1" allowOverlap="0" wp14:anchorId="601F83B4" wp14:editId="340C7086">
          <wp:simplePos x="0" y="0"/>
          <wp:positionH relativeFrom="margin">
            <wp:posOffset>4428490</wp:posOffset>
          </wp:positionH>
          <wp:positionV relativeFrom="margin">
            <wp:posOffset>-1260475</wp:posOffset>
          </wp:positionV>
          <wp:extent cx="1504800" cy="1504800"/>
          <wp:effectExtent l="0" t="0" r="635" b="635"/>
          <wp:wrapSquare wrapText="bothSides"/>
          <wp:docPr id="83" name="Grafik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eddingEmotion-Logo-cmyk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15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B67BD"/>
    <w:multiLevelType w:val="hybridMultilevel"/>
    <w:tmpl w:val="053E7C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4935"/>
    <w:multiLevelType w:val="hybridMultilevel"/>
    <w:tmpl w:val="75EA25C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C184A3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7F394C"/>
    <w:multiLevelType w:val="hybridMultilevel"/>
    <w:tmpl w:val="A66E6F16"/>
    <w:lvl w:ilvl="0" w:tplc="1A3CD7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C184A3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453CE"/>
    <w:multiLevelType w:val="hybridMultilevel"/>
    <w:tmpl w:val="9E7CA19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596F2E"/>
    <w:multiLevelType w:val="hybridMultilevel"/>
    <w:tmpl w:val="272AEABA"/>
    <w:lvl w:ilvl="0" w:tplc="321EF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184A3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B86524"/>
    <w:multiLevelType w:val="hybridMultilevel"/>
    <w:tmpl w:val="E9D4312E"/>
    <w:lvl w:ilvl="0" w:tplc="321EF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184A3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4477E"/>
    <w:multiLevelType w:val="hybridMultilevel"/>
    <w:tmpl w:val="7A7667BA"/>
    <w:lvl w:ilvl="0" w:tplc="1F4054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05BA8"/>
    <w:multiLevelType w:val="hybridMultilevel"/>
    <w:tmpl w:val="027CA58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C184A3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CeCa5YjBWSNZECDJoW1DN/GiYiZ+kqBF/TfxBOmpgNB4wOYx5T84yq6xbjgvBx6VYUcZRguUl5aZswJJN29WEg==" w:salt="BYoIHeNF/GbMzaL/sYQKf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9F"/>
    <w:rsid w:val="00003A65"/>
    <w:rsid w:val="00031B8D"/>
    <w:rsid w:val="00063B3E"/>
    <w:rsid w:val="00084B4B"/>
    <w:rsid w:val="000C2ABF"/>
    <w:rsid w:val="001838C6"/>
    <w:rsid w:val="002D4821"/>
    <w:rsid w:val="002F607E"/>
    <w:rsid w:val="0039538F"/>
    <w:rsid w:val="003A1B4D"/>
    <w:rsid w:val="00414A04"/>
    <w:rsid w:val="00473598"/>
    <w:rsid w:val="00494C17"/>
    <w:rsid w:val="00525C5D"/>
    <w:rsid w:val="00527605"/>
    <w:rsid w:val="00531106"/>
    <w:rsid w:val="005375EB"/>
    <w:rsid w:val="00552AB1"/>
    <w:rsid w:val="005C744B"/>
    <w:rsid w:val="005E1975"/>
    <w:rsid w:val="006456F7"/>
    <w:rsid w:val="00684D36"/>
    <w:rsid w:val="00687F9F"/>
    <w:rsid w:val="006D2EE7"/>
    <w:rsid w:val="006F397B"/>
    <w:rsid w:val="00721DC2"/>
    <w:rsid w:val="00726CB7"/>
    <w:rsid w:val="00763BF4"/>
    <w:rsid w:val="00764100"/>
    <w:rsid w:val="007A3EEE"/>
    <w:rsid w:val="008676B7"/>
    <w:rsid w:val="008C563F"/>
    <w:rsid w:val="008C5AAE"/>
    <w:rsid w:val="008E55A7"/>
    <w:rsid w:val="00935554"/>
    <w:rsid w:val="009F30D6"/>
    <w:rsid w:val="00A00888"/>
    <w:rsid w:val="00A91928"/>
    <w:rsid w:val="00B202D9"/>
    <w:rsid w:val="00B2077F"/>
    <w:rsid w:val="00B57F0B"/>
    <w:rsid w:val="00B80E32"/>
    <w:rsid w:val="00B9576B"/>
    <w:rsid w:val="00BB0D4F"/>
    <w:rsid w:val="00CE7AB4"/>
    <w:rsid w:val="00D13EF2"/>
    <w:rsid w:val="00D84F74"/>
    <w:rsid w:val="00D90B91"/>
    <w:rsid w:val="00DB064A"/>
    <w:rsid w:val="00DD6F81"/>
    <w:rsid w:val="00DE6B39"/>
    <w:rsid w:val="00E47A14"/>
    <w:rsid w:val="00EF3FFE"/>
    <w:rsid w:val="00EF4F54"/>
    <w:rsid w:val="00F27692"/>
    <w:rsid w:val="00F43D26"/>
    <w:rsid w:val="00F63AAF"/>
    <w:rsid w:val="00F7309F"/>
    <w:rsid w:val="00F878D9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7425AC4"/>
  <w15:chartTrackingRefBased/>
  <w15:docId w15:val="{197ABD47-9107-4182-93B2-EDC21ABAE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7A14"/>
    <w:pPr>
      <w:spacing w:after="0" w:line="264" w:lineRule="auto"/>
    </w:pPr>
    <w:rPr>
      <w:rFonts w:ascii="Barlow Condensed Light" w:hAnsi="Barlow Condensed Light"/>
      <w:sz w:val="20"/>
      <w:szCs w:val="20"/>
    </w:rPr>
  </w:style>
  <w:style w:type="paragraph" w:styleId="berschrift1">
    <w:name w:val="heading 1"/>
    <w:basedOn w:val="berschrift2"/>
    <w:next w:val="Standard"/>
    <w:link w:val="berschrift1Zchn"/>
    <w:uiPriority w:val="9"/>
    <w:rsid w:val="00494C17"/>
    <w:pPr>
      <w:outlineLvl w:val="0"/>
    </w:pPr>
  </w:style>
  <w:style w:type="paragraph" w:styleId="berschrift2">
    <w:name w:val="heading 2"/>
    <w:basedOn w:val="Titel"/>
    <w:next w:val="Standard"/>
    <w:link w:val="berschrift2Zchn"/>
    <w:uiPriority w:val="9"/>
    <w:unhideWhenUsed/>
    <w:rsid w:val="00494C17"/>
    <w:pPr>
      <w:outlineLvl w:val="1"/>
    </w:pPr>
    <w:rPr>
      <w:sz w:val="40"/>
      <w:szCs w:val="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84F74"/>
    <w:pPr>
      <w:tabs>
        <w:tab w:val="center" w:pos="4536"/>
        <w:tab w:val="right" w:pos="9072"/>
      </w:tabs>
      <w:spacing w:line="240" w:lineRule="auto"/>
    </w:pPr>
    <w:rPr>
      <w:rFonts w:ascii="Futura (Light)" w:hAnsi="Futura (Light)"/>
      <w:color w:val="575756"/>
      <w:sz w:val="22"/>
      <w:szCs w:val="22"/>
    </w:rPr>
  </w:style>
  <w:style w:type="character" w:customStyle="1" w:styleId="KopfzeileZchn">
    <w:name w:val="Kopfzeile Zchn"/>
    <w:basedOn w:val="Absatz-Standardschriftart"/>
    <w:link w:val="Kopfzeile"/>
    <w:uiPriority w:val="99"/>
    <w:rsid w:val="00D84F74"/>
    <w:rPr>
      <w:rFonts w:ascii="Futura (Light)" w:hAnsi="Futura (Light)"/>
      <w:color w:val="575756"/>
    </w:rPr>
  </w:style>
  <w:style w:type="paragraph" w:styleId="Fuzeile">
    <w:name w:val="footer"/>
    <w:basedOn w:val="Standard"/>
    <w:link w:val="FuzeileZchn"/>
    <w:uiPriority w:val="99"/>
    <w:unhideWhenUsed/>
    <w:rsid w:val="00D84F74"/>
    <w:pPr>
      <w:tabs>
        <w:tab w:val="center" w:pos="4536"/>
        <w:tab w:val="right" w:pos="9072"/>
      </w:tabs>
      <w:spacing w:line="240" w:lineRule="auto"/>
    </w:pPr>
    <w:rPr>
      <w:rFonts w:ascii="Futura (Light)" w:hAnsi="Futura (Light)"/>
      <w:color w:val="575756"/>
      <w:sz w:val="22"/>
      <w:szCs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D84F74"/>
    <w:rPr>
      <w:rFonts w:ascii="Futura (Light)" w:hAnsi="Futura (Light)"/>
      <w:color w:val="575756"/>
    </w:rPr>
  </w:style>
  <w:style w:type="paragraph" w:styleId="KeinLeerraum">
    <w:name w:val="No Spacing"/>
    <w:link w:val="KeinLeerraumZchn"/>
    <w:uiPriority w:val="1"/>
    <w:rsid w:val="00D84F74"/>
    <w:pPr>
      <w:spacing w:after="0" w:line="240" w:lineRule="auto"/>
    </w:pPr>
    <w:rPr>
      <w:rFonts w:ascii="Futura (Light)" w:hAnsi="Futura (Light)"/>
      <w:color w:val="575756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D84F74"/>
    <w:rPr>
      <w:rFonts w:ascii="Futura (Light)" w:hAnsi="Futura (Light)"/>
      <w:color w:val="575756"/>
    </w:rPr>
  </w:style>
  <w:style w:type="character" w:styleId="Hyperlink">
    <w:name w:val="Hyperlink"/>
    <w:basedOn w:val="Absatz-Standardschriftart"/>
    <w:uiPriority w:val="99"/>
    <w:unhideWhenUsed/>
    <w:rsid w:val="00494C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94C17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F43D26"/>
    <w:pPr>
      <w:spacing w:after="160" w:line="240" w:lineRule="auto"/>
    </w:pPr>
    <w:rPr>
      <w:rFonts w:ascii="Montez" w:hAnsi="Montez"/>
      <w:color w:val="C184A3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43D26"/>
    <w:rPr>
      <w:rFonts w:ascii="Montez" w:hAnsi="Montez"/>
      <w:color w:val="C184A3"/>
      <w:sz w:val="52"/>
      <w:szCs w:val="5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94C17"/>
    <w:rPr>
      <w:rFonts w:ascii="Montez" w:hAnsi="Montez"/>
      <w:color w:val="C15A66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94C17"/>
    <w:rPr>
      <w:rFonts w:ascii="Montez" w:hAnsi="Montez"/>
      <w:color w:val="C15A66"/>
      <w:sz w:val="40"/>
      <w:szCs w:val="40"/>
    </w:rPr>
  </w:style>
  <w:style w:type="paragraph" w:customStyle="1" w:styleId="Fusszeile">
    <w:name w:val="Fusszeile"/>
    <w:basedOn w:val="Fuzeile"/>
    <w:link w:val="FusszeileZchn"/>
    <w:qFormat/>
    <w:rsid w:val="005C744B"/>
    <w:rPr>
      <w:rFonts w:ascii="Barlow Condensed Light" w:hAnsi="Barlow Condensed Light"/>
      <w:sz w:val="18"/>
      <w:szCs w:val="18"/>
    </w:rPr>
  </w:style>
  <w:style w:type="paragraph" w:styleId="Untertitel">
    <w:name w:val="Subtitle"/>
    <w:basedOn w:val="berschrift1"/>
    <w:next w:val="Standard"/>
    <w:link w:val="UntertitelZchn"/>
    <w:uiPriority w:val="11"/>
    <w:qFormat/>
    <w:rsid w:val="00F43D26"/>
  </w:style>
  <w:style w:type="character" w:customStyle="1" w:styleId="FusszeileZchn">
    <w:name w:val="Fusszeile Zchn"/>
    <w:basedOn w:val="FuzeileZchn"/>
    <w:link w:val="Fusszeile"/>
    <w:rsid w:val="005C744B"/>
    <w:rPr>
      <w:rFonts w:ascii="Barlow Condensed Light" w:hAnsi="Barlow Condensed Light"/>
      <w:color w:val="575756"/>
      <w:sz w:val="18"/>
      <w:szCs w:val="1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3D26"/>
    <w:rPr>
      <w:rFonts w:ascii="Montez" w:hAnsi="Montez"/>
      <w:color w:val="C184A3"/>
      <w:sz w:val="40"/>
      <w:szCs w:val="40"/>
    </w:rPr>
  </w:style>
  <w:style w:type="character" w:styleId="Fett">
    <w:name w:val="Strong"/>
    <w:uiPriority w:val="22"/>
    <w:qFormat/>
    <w:rsid w:val="00EF3FFE"/>
    <w:rPr>
      <w:rFonts w:ascii="Barlow Condensed SemiBold" w:hAnsi="Barlow Condensed SemiBold"/>
    </w:rPr>
  </w:style>
  <w:style w:type="paragraph" w:customStyle="1" w:styleId="Seite">
    <w:name w:val="Seite"/>
    <w:basedOn w:val="Standard"/>
    <w:link w:val="SeiteZchn"/>
    <w:qFormat/>
    <w:rsid w:val="00F43D26"/>
    <w:rPr>
      <w:rFonts w:ascii="Barlow Condensed SemiBold" w:hAnsi="Barlow Condensed SemiBold"/>
      <w:color w:val="C184A3"/>
    </w:rPr>
  </w:style>
  <w:style w:type="character" w:customStyle="1" w:styleId="SeiteZchn">
    <w:name w:val="Seite Zchn"/>
    <w:basedOn w:val="Absatz-Standardschriftart"/>
    <w:link w:val="Seite"/>
    <w:rsid w:val="00F43D26"/>
    <w:rPr>
      <w:rFonts w:ascii="Barlow Condensed SemiBold" w:hAnsi="Barlow Condensed SemiBold"/>
      <w:color w:val="C184A3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F7309F"/>
    <w:pPr>
      <w:spacing w:before="100" w:beforeAutospacing="1" w:after="100" w:afterAutospacing="1" w:line="240" w:lineRule="auto"/>
    </w:pPr>
    <w:rPr>
      <w:rFonts w:ascii="Calibri" w:hAnsi="Calibri" w:cs="Calibri"/>
      <w:sz w:val="22"/>
      <w:szCs w:val="22"/>
      <w:lang w:eastAsia="de-CH"/>
    </w:rPr>
  </w:style>
  <w:style w:type="paragraph" w:styleId="Listenabsatz">
    <w:name w:val="List Paragraph"/>
    <w:basedOn w:val="Standard"/>
    <w:uiPriority w:val="34"/>
    <w:rsid w:val="00F7309F"/>
    <w:pPr>
      <w:ind w:left="720"/>
      <w:contextualSpacing/>
    </w:pPr>
  </w:style>
  <w:style w:type="character" w:customStyle="1" w:styleId="color18">
    <w:name w:val="color_18"/>
    <w:basedOn w:val="Absatz-Standardschriftart"/>
    <w:rsid w:val="00527605"/>
  </w:style>
  <w:style w:type="paragraph" w:customStyle="1" w:styleId="font7">
    <w:name w:val="font_7"/>
    <w:basedOn w:val="Standard"/>
    <w:rsid w:val="00525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2F60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6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702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1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0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0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2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5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a\Dropbox\wahrnehmbar.ch\KUNDEN\WeddingEmotion\30_MARKOM\_Corporate%20Design\Wordvorlage\WeddingEmotion-Wordvorlag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WeddingEmotion-Wordvorlage.dotx</Template>
  <TotalTime>0</TotalTime>
  <Pages>3</Pages>
  <Words>380</Words>
  <Characters>2397</Characters>
  <Application>Microsoft Office Word</Application>
  <DocSecurity>8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Zingre</dc:creator>
  <cp:keywords/>
  <dc:description/>
  <cp:lastModifiedBy>Ivana Zingre | wahrnehmbar.ch</cp:lastModifiedBy>
  <cp:revision>28</cp:revision>
  <cp:lastPrinted>2021-02-08T15:14:00Z</cp:lastPrinted>
  <dcterms:created xsi:type="dcterms:W3CDTF">2020-12-11T08:05:00Z</dcterms:created>
  <dcterms:modified xsi:type="dcterms:W3CDTF">2021-03-09T10:34:00Z</dcterms:modified>
</cp:coreProperties>
</file>