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EEBD8" w14:textId="3AC062A1" w:rsidR="00485F0A" w:rsidRPr="00485F0A" w:rsidRDefault="009B510D" w:rsidP="00AE65BF">
      <w:pPr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Montez" w:hAnsi="Montez" w:cs="Courier New"/>
          <w:color w:val="C184A3"/>
          <w:sz w:val="52"/>
          <w:szCs w:val="52"/>
        </w:rPr>
      </w:pPr>
      <w:r>
        <w:rPr>
          <w:rFonts w:ascii="Montez" w:hAnsi="Montez" w:cs="Courier New"/>
          <w:color w:val="C184A3"/>
          <w:sz w:val="52"/>
          <w:szCs w:val="52"/>
        </w:rPr>
        <w:t>Aussteller</w:t>
      </w:r>
      <w:r w:rsidR="00485F0A" w:rsidRPr="00485F0A">
        <w:rPr>
          <w:rFonts w:ascii="Montez" w:hAnsi="Montez" w:cs="Courier New"/>
          <w:color w:val="C184A3"/>
          <w:sz w:val="52"/>
          <w:szCs w:val="52"/>
        </w:rPr>
        <w:t>-Vertrag 20</w:t>
      </w:r>
      <w:r w:rsidR="00A779BD">
        <w:rPr>
          <w:rFonts w:ascii="Montez" w:hAnsi="Montez" w:cs="Courier New"/>
          <w:color w:val="C184A3"/>
          <w:sz w:val="52"/>
          <w:szCs w:val="52"/>
        </w:rPr>
        <w:t>2</w:t>
      </w:r>
      <w:r w:rsidR="00EC7E4A">
        <w:rPr>
          <w:rFonts w:ascii="Montez" w:hAnsi="Montez" w:cs="Courier New"/>
          <w:color w:val="C184A3"/>
          <w:sz w:val="52"/>
          <w:szCs w:val="52"/>
        </w:rPr>
        <w:t>2</w:t>
      </w:r>
    </w:p>
    <w:p w14:paraId="735868AE" w14:textId="378EFD79" w:rsidR="00485F0A" w:rsidRDefault="00485F0A" w:rsidP="006B2C12">
      <w:pPr>
        <w:tabs>
          <w:tab w:val="right" w:pos="9072"/>
        </w:tabs>
        <w:autoSpaceDE w:val="0"/>
        <w:autoSpaceDN w:val="0"/>
        <w:adjustRightInd w:val="0"/>
        <w:spacing w:before="280" w:after="160" w:line="240" w:lineRule="auto"/>
        <w:rPr>
          <w:rFonts w:ascii="Barlow Condensed SemiBold" w:hAnsi="Barlow Condensed SemiBold" w:cs="Courier New"/>
          <w:color w:val="C184A3"/>
        </w:rPr>
      </w:pPr>
      <w:r w:rsidRPr="004253FE">
        <w:rPr>
          <w:rFonts w:ascii="Barlow Condensed SemiBold" w:hAnsi="Barlow Condensed SemiBold" w:cs="Courier New"/>
          <w:color w:val="C184A3"/>
        </w:rPr>
        <w:t xml:space="preserve">Aussteller-Kontaktdaten </w:t>
      </w:r>
    </w:p>
    <w:p w14:paraId="21B4D738" w14:textId="6F1C1598" w:rsidR="00485F0A" w:rsidRPr="003E6BED" w:rsidRDefault="00485F0A" w:rsidP="00485F0A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sz w:val="18"/>
          <w:szCs w:val="18"/>
        </w:rPr>
      </w:pPr>
      <w:r w:rsidRPr="003E6BED">
        <w:rPr>
          <w:rFonts w:cs="Courier New"/>
          <w:sz w:val="18"/>
          <w:szCs w:val="18"/>
        </w:rPr>
        <w:t>Firma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782459731"/>
          <w:placeholder>
            <w:docPart w:val="BC18EA4774464B39BB60209D67F72E7B"/>
          </w:placeholder>
          <w:showingPlcHdr/>
          <w:text/>
        </w:sdtPr>
        <w:sdtEndPr/>
        <w:sdtContent>
          <w:r w:rsidR="009813BD" w:rsidRPr="009813BD">
            <w:rPr>
              <w:rStyle w:val="Platzhaltertext"/>
              <w:sz w:val="18"/>
              <w:szCs w:val="18"/>
            </w:rPr>
            <w:t xml:space="preserve">Hier </w:t>
          </w:r>
          <w:r w:rsidR="006B2C12" w:rsidRPr="009813BD">
            <w:rPr>
              <w:rStyle w:val="Platzhaltertext"/>
              <w:sz w:val="18"/>
              <w:szCs w:val="18"/>
            </w:rPr>
            <w:t>tippen,</w:t>
          </w:r>
          <w:r w:rsidR="009813BD" w:rsidRPr="009813BD">
            <w:rPr>
              <w:rStyle w:val="Platzhaltertext"/>
              <w:sz w:val="18"/>
              <w:szCs w:val="18"/>
            </w:rPr>
            <w:t xml:space="preserve"> um Text einzugeben</w:t>
          </w:r>
        </w:sdtContent>
      </w:sdt>
      <w:r w:rsidRPr="003E6BED">
        <w:rPr>
          <w:rFonts w:cs="Courier New"/>
          <w:color w:val="D9D9D9" w:themeColor="background1" w:themeShade="D9"/>
          <w:sz w:val="18"/>
          <w:szCs w:val="18"/>
        </w:rPr>
        <w:tab/>
      </w:r>
      <w:r w:rsidR="009813BD">
        <w:rPr>
          <w:rFonts w:cs="Courier New"/>
          <w:color w:val="D9D9D9" w:themeColor="background1" w:themeShade="D9"/>
          <w:sz w:val="18"/>
          <w:szCs w:val="18"/>
        </w:rPr>
        <w:tab/>
      </w:r>
      <w:r w:rsidRPr="003E6BED">
        <w:rPr>
          <w:rFonts w:cs="Courier New"/>
          <w:sz w:val="18"/>
          <w:szCs w:val="18"/>
        </w:rPr>
        <w:t>Name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1917432512"/>
          <w:placeholder>
            <w:docPart w:val="735E25D3E3EB40218224035472EE54E8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</w:p>
    <w:p w14:paraId="31B14A7F" w14:textId="4EE93B43" w:rsidR="00485F0A" w:rsidRPr="003E6BED" w:rsidRDefault="00485F0A" w:rsidP="00485F0A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color w:val="D9D9D9" w:themeColor="background1" w:themeShade="D9"/>
          <w:sz w:val="18"/>
          <w:szCs w:val="18"/>
          <w:u w:val="single"/>
        </w:rPr>
      </w:pPr>
      <w:r w:rsidRPr="003E6BED">
        <w:rPr>
          <w:rFonts w:cs="Courier New"/>
          <w:sz w:val="18"/>
          <w:szCs w:val="18"/>
        </w:rPr>
        <w:t>Branche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-2118900261"/>
          <w:placeholder>
            <w:docPart w:val="144E82520A914E4EB425A630792F341B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6B2C12">
        <w:rPr>
          <w:rFonts w:cs="Courier New"/>
          <w:sz w:val="18"/>
          <w:szCs w:val="18"/>
        </w:rPr>
        <w:tab/>
      </w:r>
      <w:r w:rsidRPr="003E6BED">
        <w:rPr>
          <w:rFonts w:cs="Courier New"/>
          <w:color w:val="D9D9D9" w:themeColor="background1" w:themeShade="D9"/>
          <w:sz w:val="18"/>
          <w:szCs w:val="18"/>
        </w:rPr>
        <w:tab/>
      </w:r>
      <w:r w:rsidRPr="003E6BED">
        <w:rPr>
          <w:rFonts w:cs="Courier New"/>
          <w:sz w:val="18"/>
          <w:szCs w:val="18"/>
        </w:rPr>
        <w:t>Vorname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1003946707"/>
          <w:placeholder>
            <w:docPart w:val="6C57743795CB4615B40AC1C74E93C7B2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</w:p>
    <w:p w14:paraId="7983CB17" w14:textId="1C5BC5D8" w:rsidR="00485F0A" w:rsidRPr="003E6BED" w:rsidRDefault="00485F0A" w:rsidP="00485F0A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color w:val="D9D9D9" w:themeColor="background1" w:themeShade="D9"/>
          <w:sz w:val="18"/>
          <w:szCs w:val="18"/>
          <w:u w:val="single"/>
        </w:rPr>
      </w:pPr>
      <w:r w:rsidRPr="003E6BED">
        <w:rPr>
          <w:rFonts w:cs="Courier New"/>
          <w:sz w:val="18"/>
          <w:szCs w:val="18"/>
        </w:rPr>
        <w:t>Strasse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-1075130221"/>
          <w:placeholder>
            <w:docPart w:val="2DFD785672FC46069FFFA38625B8AB10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6B2C12">
        <w:rPr>
          <w:rFonts w:cs="Courier New"/>
          <w:sz w:val="18"/>
          <w:szCs w:val="18"/>
        </w:rPr>
        <w:tab/>
      </w:r>
      <w:r w:rsidRPr="003E6BED">
        <w:rPr>
          <w:rFonts w:cs="Courier New"/>
          <w:color w:val="D9D9D9" w:themeColor="background1" w:themeShade="D9"/>
          <w:sz w:val="18"/>
          <w:szCs w:val="18"/>
        </w:rPr>
        <w:tab/>
      </w:r>
      <w:r w:rsidRPr="003E6BED">
        <w:rPr>
          <w:rFonts w:cs="Courier New"/>
          <w:sz w:val="18"/>
          <w:szCs w:val="18"/>
        </w:rPr>
        <w:t>PLZ/Ort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1088969538"/>
          <w:placeholder>
            <w:docPart w:val="9A46E83AE6D7401E97025355222BAF92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</w:p>
    <w:p w14:paraId="50133335" w14:textId="33949F71" w:rsidR="00485F0A" w:rsidRPr="003E6BED" w:rsidRDefault="00485F0A" w:rsidP="00485F0A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color w:val="D9D9D9" w:themeColor="background1" w:themeShade="D9"/>
          <w:sz w:val="18"/>
          <w:szCs w:val="18"/>
          <w:u w:val="single"/>
        </w:rPr>
      </w:pPr>
      <w:r w:rsidRPr="003E6BED">
        <w:rPr>
          <w:rFonts w:cs="Courier New"/>
          <w:sz w:val="18"/>
          <w:szCs w:val="18"/>
        </w:rPr>
        <w:t>Telefon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493161125"/>
          <w:placeholder>
            <w:docPart w:val="9F890BD9824B4E43B93412405CC4D39F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6B2C12">
        <w:rPr>
          <w:rFonts w:cs="Courier New"/>
          <w:sz w:val="18"/>
          <w:szCs w:val="18"/>
        </w:rPr>
        <w:tab/>
      </w:r>
      <w:r w:rsidRPr="003E6BED">
        <w:rPr>
          <w:rFonts w:cs="Courier New"/>
          <w:color w:val="D9D9D9" w:themeColor="background1" w:themeShade="D9"/>
          <w:sz w:val="18"/>
          <w:szCs w:val="18"/>
        </w:rPr>
        <w:tab/>
      </w:r>
      <w:r w:rsidRPr="003E6BED">
        <w:rPr>
          <w:rFonts w:cs="Courier New"/>
          <w:sz w:val="18"/>
          <w:szCs w:val="18"/>
        </w:rPr>
        <w:t>E- Mail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-739640444"/>
          <w:placeholder>
            <w:docPart w:val="42233D161F2C41D890F59E90A8B99BB4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</w:p>
    <w:p w14:paraId="0BA049DB" w14:textId="55A900B5" w:rsidR="00485F0A" w:rsidRPr="009B55F9" w:rsidRDefault="00485F0A" w:rsidP="00485F0A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color w:val="D9D9D9" w:themeColor="background1" w:themeShade="D9"/>
          <w:sz w:val="18"/>
          <w:szCs w:val="18"/>
          <w:u w:val="single"/>
        </w:rPr>
      </w:pPr>
      <w:r w:rsidRPr="009B55F9">
        <w:rPr>
          <w:rFonts w:cs="Courier New"/>
          <w:sz w:val="18"/>
          <w:szCs w:val="18"/>
        </w:rPr>
        <w:t>Mobile</w:t>
      </w:r>
      <w:r w:rsidRPr="009B55F9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99461555"/>
          <w:placeholder>
            <w:docPart w:val="0AD2B7661FD9410B88F9517819854403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6B2C12">
        <w:rPr>
          <w:rFonts w:cs="Courier New"/>
          <w:sz w:val="18"/>
          <w:szCs w:val="18"/>
        </w:rPr>
        <w:tab/>
      </w:r>
      <w:r w:rsidRPr="009B55F9">
        <w:rPr>
          <w:rFonts w:cs="Courier New"/>
          <w:color w:val="D9D9D9" w:themeColor="background1" w:themeShade="D9"/>
          <w:sz w:val="18"/>
          <w:szCs w:val="18"/>
        </w:rPr>
        <w:tab/>
      </w:r>
      <w:r w:rsidRPr="009B55F9">
        <w:rPr>
          <w:rFonts w:cs="Courier New"/>
          <w:sz w:val="18"/>
          <w:szCs w:val="18"/>
        </w:rPr>
        <w:t>Homepage</w:t>
      </w:r>
      <w:r w:rsidRPr="009B55F9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1802502687"/>
          <w:placeholder>
            <w:docPart w:val="4DF56274DDC442B89D235E62D93D7BBB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</w:p>
    <w:p w14:paraId="1A68A931" w14:textId="77777777" w:rsidR="006B2C12" w:rsidRDefault="00485F0A" w:rsidP="00485F0A">
      <w:pPr>
        <w:tabs>
          <w:tab w:val="left" w:pos="1134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sz w:val="18"/>
          <w:szCs w:val="18"/>
        </w:rPr>
      </w:pPr>
      <w:r w:rsidRPr="009B55F9">
        <w:rPr>
          <w:rFonts w:cs="Courier New"/>
          <w:sz w:val="18"/>
          <w:szCs w:val="18"/>
        </w:rPr>
        <w:t xml:space="preserve">Stand-Sharing </w:t>
      </w:r>
      <w:r w:rsidR="001378FE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-1622149575"/>
          <w:placeholder>
            <w:docPart w:val="68B1BCDA364D4E1AACB2F2FB9A99976B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6B2C12" w:rsidRPr="003E6BED">
        <w:rPr>
          <w:rFonts w:cs="Courier New"/>
          <w:sz w:val="18"/>
          <w:szCs w:val="18"/>
        </w:rPr>
        <w:t xml:space="preserve"> </w:t>
      </w:r>
    </w:p>
    <w:p w14:paraId="28F739BF" w14:textId="0E52850F" w:rsidR="00485F0A" w:rsidRPr="003E6BED" w:rsidRDefault="00485F0A" w:rsidP="00485F0A">
      <w:pPr>
        <w:tabs>
          <w:tab w:val="left" w:pos="1134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cs="Courier New"/>
          <w:color w:val="D9D9D9" w:themeColor="background1" w:themeShade="D9"/>
          <w:sz w:val="18"/>
          <w:szCs w:val="18"/>
        </w:rPr>
      </w:pPr>
      <w:r w:rsidRPr="003E6BED">
        <w:rPr>
          <w:rFonts w:cs="Courier New"/>
          <w:sz w:val="18"/>
          <w:szCs w:val="18"/>
        </w:rPr>
        <w:t xml:space="preserve">Partner-Werbung </w:t>
      </w:r>
      <w:r w:rsidR="001378FE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-1547213995"/>
          <w:placeholder>
            <w:docPart w:val="A2AF70B4C35B4CA3A04BB10166C45C25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</w:p>
    <w:p w14:paraId="2F6F1FC4" w14:textId="690B73BB" w:rsidR="00485F0A" w:rsidRPr="00EA4187" w:rsidRDefault="00AE65BF" w:rsidP="009B510D">
      <w:pPr>
        <w:tabs>
          <w:tab w:val="right" w:pos="9072"/>
        </w:tabs>
        <w:autoSpaceDE w:val="0"/>
        <w:autoSpaceDN w:val="0"/>
        <w:adjustRightInd w:val="0"/>
        <w:spacing w:before="360" w:after="160" w:line="240" w:lineRule="auto"/>
        <w:rPr>
          <w:rFonts w:ascii="Barlow Condensed SemiBold" w:hAnsi="Barlow Condensed SemiBold" w:cs="Courier New"/>
          <w:color w:val="C184A3"/>
        </w:rPr>
      </w:pPr>
      <w:r w:rsidRPr="00EA4187">
        <w:rPr>
          <w:rFonts w:ascii="Barlow Condensed SemiBold" w:hAnsi="Barlow Condensed SemiBold" w:cs="Courier New"/>
          <w:color w:val="C184A3"/>
        </w:rPr>
        <w:t xml:space="preserve">Standauswahl | </w:t>
      </w:r>
      <w:r w:rsidR="003B7C8E" w:rsidRPr="00EA4187">
        <w:rPr>
          <w:rFonts w:ascii="Barlow Condensed SemiBold" w:hAnsi="Barlow Condensed SemiBold" w:cs="Courier New"/>
          <w:color w:val="C184A3"/>
        </w:rPr>
        <w:t>Zusatzleistungen</w:t>
      </w:r>
      <w:r w:rsidR="00546BBC" w:rsidRPr="00EA4187">
        <w:rPr>
          <w:rFonts w:ascii="Barlow Condensed SemiBold" w:hAnsi="Barlow Condensed SemiBold" w:cs="Courier New"/>
          <w:color w:val="C184A3"/>
        </w:rPr>
        <w:t xml:space="preserve"> </w:t>
      </w:r>
    </w:p>
    <w:p w14:paraId="06A98905" w14:textId="683F5F08" w:rsidR="00546BBC" w:rsidRDefault="00546BBC" w:rsidP="00546BBC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  <w:bookmarkStart w:id="0" w:name="_Hlk73611205"/>
      <w:r>
        <w:rPr>
          <w:rFonts w:cs="Courier New"/>
          <w:sz w:val="18"/>
          <w:szCs w:val="18"/>
        </w:rPr>
        <w:t xml:space="preserve">Bitte gewünschtes </w:t>
      </w:r>
      <w:sdt>
        <w:sdtPr>
          <w:rPr>
            <w:rFonts w:cs="Courier New"/>
            <w:color w:val="C184A3"/>
          </w:rPr>
          <w:id w:val="-1908687313"/>
          <w14:checkbox>
            <w14:checked w14:val="0"/>
            <w14:checkedState w14:val="0059" w14:font="Webdings"/>
            <w14:uncheckedState w14:val="00A1" w14:font="Wingdings"/>
          </w14:checkbox>
        </w:sdtPr>
        <w:sdtEndPr/>
        <w:sdtContent>
          <w:r w:rsidR="000D65B8">
            <w:rPr>
              <w:rFonts w:cs="Courier New"/>
              <w:color w:val="C184A3"/>
            </w:rPr>
            <w:sym w:font="Wingdings" w:char="F0A1"/>
          </w:r>
        </w:sdtContent>
      </w:sdt>
      <w:r>
        <w:rPr>
          <w:rFonts w:ascii="Segoe UI Emoji" w:hAnsi="Segoe UI Emoji" w:cs="Segoe UI Emoji"/>
          <w:color w:val="C184A3"/>
          <w:shd w:val="clear" w:color="auto" w:fill="FFFFFF"/>
        </w:rPr>
        <w:t xml:space="preserve"> </w:t>
      </w:r>
      <w:r w:rsidR="000D65B8">
        <w:rPr>
          <w:rFonts w:cs="Courier New"/>
          <w:sz w:val="18"/>
          <w:szCs w:val="18"/>
        </w:rPr>
        <w:t>auswählen</w:t>
      </w:r>
      <w:r w:rsidRPr="00AE65BF">
        <w:rPr>
          <w:rFonts w:cs="Courier New"/>
          <w:sz w:val="18"/>
          <w:szCs w:val="18"/>
        </w:rPr>
        <w:t xml:space="preserve">. </w:t>
      </w:r>
    </w:p>
    <w:bookmarkEnd w:id="0"/>
    <w:p w14:paraId="552271B3" w14:textId="4F5B1516" w:rsidR="00485F0A" w:rsidRDefault="00485F0A" w:rsidP="00745797">
      <w:pPr>
        <w:autoSpaceDE w:val="0"/>
        <w:autoSpaceDN w:val="0"/>
        <w:adjustRightInd w:val="0"/>
        <w:spacing w:after="160" w:line="240" w:lineRule="auto"/>
        <w:rPr>
          <w:rFonts w:cs="Courier New"/>
          <w:sz w:val="18"/>
          <w:szCs w:val="18"/>
        </w:rPr>
      </w:pPr>
      <w:r w:rsidRPr="003E6BED">
        <w:rPr>
          <w:rFonts w:cs="Courier New"/>
          <w:sz w:val="18"/>
          <w:szCs w:val="18"/>
        </w:rPr>
        <w:t>Verbindliche Reservation für Stand</w:t>
      </w:r>
      <w:r w:rsidR="00AE65BF">
        <w:rPr>
          <w:rFonts w:cs="Courier New"/>
          <w:sz w:val="18"/>
          <w:szCs w:val="18"/>
        </w:rPr>
        <w:t>, Werbung und weitere Dienstleistungen</w:t>
      </w:r>
      <w:r w:rsidRPr="003E6BED">
        <w:rPr>
          <w:rFonts w:cs="Courier New"/>
          <w:sz w:val="18"/>
          <w:szCs w:val="18"/>
        </w:rPr>
        <w:t xml:space="preserve"> an der Wedding</w:t>
      </w:r>
      <w:r>
        <w:rPr>
          <w:rFonts w:cs="Courier New"/>
          <w:sz w:val="18"/>
          <w:szCs w:val="18"/>
        </w:rPr>
        <w:t xml:space="preserve"> </w:t>
      </w:r>
      <w:r w:rsidRPr="003E6BED">
        <w:rPr>
          <w:rFonts w:cs="Courier New"/>
          <w:sz w:val="18"/>
          <w:szCs w:val="18"/>
        </w:rPr>
        <w:t xml:space="preserve">Emotion im Ritterhaus Bubikon vom </w:t>
      </w:r>
      <w:r w:rsidR="00EC7E4A" w:rsidRPr="0034692E">
        <w:rPr>
          <w:rFonts w:cs="Courier New"/>
          <w:sz w:val="18"/>
          <w:szCs w:val="18"/>
        </w:rPr>
        <w:t>1</w:t>
      </w:r>
      <w:r w:rsidRPr="0034692E">
        <w:rPr>
          <w:rFonts w:cs="Courier New"/>
          <w:sz w:val="18"/>
          <w:szCs w:val="18"/>
        </w:rPr>
        <w:t>.</w:t>
      </w:r>
      <w:r w:rsidR="00AE65BF" w:rsidRPr="0034692E">
        <w:rPr>
          <w:rFonts w:cs="Courier New"/>
          <w:sz w:val="18"/>
          <w:szCs w:val="18"/>
        </w:rPr>
        <w:t xml:space="preserve"> &amp; </w:t>
      </w:r>
      <w:r w:rsidR="00EC7E4A" w:rsidRPr="0034692E">
        <w:rPr>
          <w:rFonts w:cs="Courier New"/>
          <w:sz w:val="18"/>
          <w:szCs w:val="18"/>
        </w:rPr>
        <w:t>2</w:t>
      </w:r>
      <w:r w:rsidR="00AE65BF" w:rsidRPr="0034692E">
        <w:rPr>
          <w:rFonts w:cs="Courier New"/>
          <w:sz w:val="18"/>
          <w:szCs w:val="18"/>
        </w:rPr>
        <w:t xml:space="preserve">. </w:t>
      </w:r>
      <w:r w:rsidRPr="0034692E">
        <w:rPr>
          <w:rFonts w:cs="Courier New"/>
          <w:sz w:val="18"/>
          <w:szCs w:val="18"/>
        </w:rPr>
        <w:t xml:space="preserve">Oktober </w:t>
      </w:r>
      <w:r w:rsidR="00AE65BF" w:rsidRPr="0034692E">
        <w:rPr>
          <w:rFonts w:cs="Courier New"/>
          <w:sz w:val="18"/>
          <w:szCs w:val="18"/>
        </w:rPr>
        <w:t>202</w:t>
      </w:r>
      <w:r w:rsidR="00EC7E4A" w:rsidRPr="0034692E">
        <w:rPr>
          <w:rFonts w:cs="Courier New"/>
          <w:sz w:val="18"/>
          <w:szCs w:val="18"/>
        </w:rPr>
        <w:t>2</w:t>
      </w:r>
      <w:r w:rsidRPr="0034692E">
        <w:rPr>
          <w:rFonts w:cs="Courier New"/>
          <w:sz w:val="18"/>
          <w:szCs w:val="18"/>
        </w:rPr>
        <w:t>.</w:t>
      </w:r>
    </w:p>
    <w:p w14:paraId="5C25B18D" w14:textId="7AA8BF0F" w:rsidR="00A779BD" w:rsidRDefault="00745797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  <w:r>
        <w:rPr>
          <w:rFonts w:cs="Courier New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E91A07" wp14:editId="1183A919">
                <wp:simplePos x="0" y="0"/>
                <wp:positionH relativeFrom="column">
                  <wp:posOffset>903605</wp:posOffset>
                </wp:positionH>
                <wp:positionV relativeFrom="paragraph">
                  <wp:posOffset>43392</wp:posOffset>
                </wp:positionV>
                <wp:extent cx="5107305" cy="581025"/>
                <wp:effectExtent l="0" t="0" r="17145" b="2857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581025"/>
                          <a:chOff x="0" y="0"/>
                          <a:chExt cx="5107516" cy="581025"/>
                        </a:xfrm>
                      </wpg:grpSpPr>
                      <wps:wsp>
                        <wps:cNvPr id="2" name="Rechteck 2"/>
                        <wps:cNvSpPr/>
                        <wps:spPr>
                          <a:xfrm>
                            <a:off x="0" y="228600"/>
                            <a:ext cx="1123950" cy="352425"/>
                          </a:xfrm>
                          <a:prstGeom prst="rect">
                            <a:avLst/>
                          </a:prstGeom>
                          <a:solidFill>
                            <a:srgbClr val="DFBFCF"/>
                          </a:solidFill>
                          <a:ln w="190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029A06" w14:textId="5BA169CE" w:rsidR="004F5920" w:rsidRPr="004F5920" w:rsidRDefault="004F5920" w:rsidP="004F592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4F5920">
                                <w:rPr>
                                  <w:sz w:val="32"/>
                                  <w:szCs w:val="32"/>
                                  <w:lang w:val="de-DE"/>
                                </w:rPr>
                                <w:t>XS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eck 6"/>
                        <wps:cNvSpPr/>
                        <wps:spPr>
                          <a:xfrm>
                            <a:off x="3983566" y="228600"/>
                            <a:ext cx="1123950" cy="352425"/>
                          </a:xfrm>
                          <a:prstGeom prst="rect">
                            <a:avLst/>
                          </a:prstGeom>
                          <a:solidFill>
                            <a:srgbClr val="DFBFCF"/>
                          </a:solidFill>
                          <a:ln w="190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882B02" w14:textId="5236CE6C" w:rsidR="004F5920" w:rsidRPr="004F5920" w:rsidRDefault="004F5920" w:rsidP="004F592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4F5920">
                                <w:rPr>
                                  <w:sz w:val="32"/>
                                  <w:szCs w:val="32"/>
                                  <w:lang w:val="de-DE"/>
                                </w:rPr>
                                <w:t>X</w:t>
                              </w:r>
                              <w:r>
                                <w:rPr>
                                  <w:sz w:val="32"/>
                                  <w:szCs w:val="32"/>
                                  <w:lang w:val="de-DE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hteck 4"/>
                        <wps:cNvSpPr/>
                        <wps:spPr>
                          <a:xfrm>
                            <a:off x="2988733" y="122766"/>
                            <a:ext cx="1123950" cy="352425"/>
                          </a:xfrm>
                          <a:prstGeom prst="rect">
                            <a:avLst/>
                          </a:prstGeom>
                          <a:solidFill>
                            <a:srgbClr val="D1A3BA"/>
                          </a:solidFill>
                          <a:ln w="190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AA3590" w14:textId="6B56BEFB" w:rsidR="004F5920" w:rsidRPr="004F5920" w:rsidRDefault="004F5920" w:rsidP="004F592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4F5920">
                                <w:rPr>
                                  <w:sz w:val="32"/>
                                  <w:szCs w:val="32"/>
                                  <w:lang w:val="de-DE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994833" y="131233"/>
                            <a:ext cx="1123950" cy="352425"/>
                          </a:xfrm>
                          <a:prstGeom prst="rect">
                            <a:avLst/>
                          </a:prstGeom>
                          <a:solidFill>
                            <a:srgbClr val="D1A3BA"/>
                          </a:solidFill>
                          <a:ln w="190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70BBC4" w14:textId="5A64E29E" w:rsidR="004F5920" w:rsidRPr="004F5920" w:rsidRDefault="004F5920" w:rsidP="004F592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4F5920">
                                <w:rPr>
                                  <w:sz w:val="32"/>
                                  <w:szCs w:val="32"/>
                                  <w:lang w:val="de-DE"/>
                                </w:rPr>
                                <w:t>S</w:t>
                              </w:r>
                            </w:p>
                            <w:p w14:paraId="7B784A3B" w14:textId="77777777" w:rsidR="004F5920" w:rsidRDefault="004F59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hteck 3"/>
                        <wps:cNvSpPr/>
                        <wps:spPr>
                          <a:xfrm>
                            <a:off x="1993900" y="0"/>
                            <a:ext cx="1123950" cy="352425"/>
                          </a:xfrm>
                          <a:prstGeom prst="rect">
                            <a:avLst/>
                          </a:prstGeom>
                          <a:solidFill>
                            <a:srgbClr val="C184A3"/>
                          </a:solidFill>
                          <a:ln w="190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246072" w14:textId="12986571" w:rsidR="004F5920" w:rsidRPr="004F5920" w:rsidRDefault="004F5920" w:rsidP="004F592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4F5920">
                                <w:rPr>
                                  <w:sz w:val="32"/>
                                  <w:szCs w:val="32"/>
                                  <w:lang w:val="de-D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91A07" id="Gruppieren 8" o:spid="_x0000_s1026" style="position:absolute;margin-left:71.15pt;margin-top:3.4pt;width:402.15pt;height:45.75pt;z-index:251669504" coordsize="51075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">
                <v:rect id="Rechteck 2" o:spid="_x0000_s1027" style="position:absolute;top:2286;width:1123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" fillcolor="#dfbfcf" strokecolor="#cfcdcd [2894]" strokeweight="1.5pt">
                  <v:textbox>
                    <w:txbxContent>
                      <w:p w14:paraId="63029A06" w14:textId="5BA169CE" w:rsidR="004F5920" w:rsidRPr="004F5920" w:rsidRDefault="004F5920" w:rsidP="004F5920">
                        <w:pPr>
                          <w:jc w:val="center"/>
                          <w:rPr>
                            <w:sz w:val="32"/>
                            <w:szCs w:val="32"/>
                            <w:lang w:val="de-DE"/>
                          </w:rPr>
                        </w:pPr>
                        <w:r w:rsidRPr="004F5920">
                          <w:rPr>
                            <w:sz w:val="32"/>
                            <w:szCs w:val="32"/>
                            <w:lang w:val="de-DE"/>
                          </w:rPr>
                          <w:t>XS</w:t>
                        </w:r>
                      </w:p>
                    </w:txbxContent>
                  </v:textbox>
                </v:rect>
                <v:rect id="Rechteck 6" o:spid="_x0000_s1028" style="position:absolute;left:39835;top:2286;width:1124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" fillcolor="#dfbfcf" strokecolor="#cfcdcd [2894]" strokeweight="1.5pt">
                  <v:textbox>
                    <w:txbxContent>
                      <w:p w14:paraId="05882B02" w14:textId="5236CE6C" w:rsidR="004F5920" w:rsidRPr="004F5920" w:rsidRDefault="004F5920" w:rsidP="004F5920">
                        <w:pPr>
                          <w:jc w:val="center"/>
                          <w:rPr>
                            <w:sz w:val="32"/>
                            <w:szCs w:val="32"/>
                            <w:lang w:val="de-DE"/>
                          </w:rPr>
                        </w:pPr>
                        <w:r w:rsidRPr="004F5920">
                          <w:rPr>
                            <w:sz w:val="32"/>
                            <w:szCs w:val="32"/>
                            <w:lang w:val="de-DE"/>
                          </w:rPr>
                          <w:t>X</w:t>
                        </w:r>
                        <w:r>
                          <w:rPr>
                            <w:sz w:val="32"/>
                            <w:szCs w:val="32"/>
                            <w:lang w:val="de-DE"/>
                          </w:rPr>
                          <w:t>L</w:t>
                        </w:r>
                      </w:p>
                    </w:txbxContent>
                  </v:textbox>
                </v:rect>
                <v:rect id="Rechteck 4" o:spid="_x0000_s1029" style="position:absolute;left:29887;top:1227;width:1123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" fillcolor="#d1a3ba" strokecolor="#cfcdcd [2894]" strokeweight="1.5pt">
                  <v:textbox>
                    <w:txbxContent>
                      <w:p w14:paraId="0BAA3590" w14:textId="6B56BEFB" w:rsidR="004F5920" w:rsidRPr="004F5920" w:rsidRDefault="004F5920" w:rsidP="004F5920">
                        <w:pPr>
                          <w:jc w:val="center"/>
                          <w:rPr>
                            <w:sz w:val="32"/>
                            <w:szCs w:val="32"/>
                            <w:lang w:val="de-DE"/>
                          </w:rPr>
                        </w:pPr>
                        <w:r w:rsidRPr="004F5920">
                          <w:rPr>
                            <w:sz w:val="32"/>
                            <w:szCs w:val="32"/>
                            <w:lang w:val="de-DE"/>
                          </w:rPr>
                          <w:t>L</w:t>
                        </w:r>
                      </w:p>
                    </w:txbxContent>
                  </v:textbox>
                </v:rect>
                <v:rect id="Rechteck 5" o:spid="_x0000_s1030" style="position:absolute;left:9948;top:1312;width:1123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" fillcolor="#d1a3ba" strokecolor="#cfcdcd [2894]" strokeweight="1.5pt">
                  <v:textbox>
                    <w:txbxContent>
                      <w:p w14:paraId="7970BBC4" w14:textId="5A64E29E" w:rsidR="004F5920" w:rsidRPr="004F5920" w:rsidRDefault="004F5920" w:rsidP="004F5920">
                        <w:pPr>
                          <w:jc w:val="center"/>
                          <w:rPr>
                            <w:sz w:val="32"/>
                            <w:szCs w:val="32"/>
                            <w:lang w:val="de-DE"/>
                          </w:rPr>
                        </w:pPr>
                        <w:r w:rsidRPr="004F5920">
                          <w:rPr>
                            <w:sz w:val="32"/>
                            <w:szCs w:val="32"/>
                            <w:lang w:val="de-DE"/>
                          </w:rPr>
                          <w:t>S</w:t>
                        </w:r>
                      </w:p>
                      <w:p w14:paraId="7B784A3B" w14:textId="77777777" w:rsidR="004F5920" w:rsidRDefault="004F5920"/>
                    </w:txbxContent>
                  </v:textbox>
                </v:rect>
                <v:rect id="Rechteck 3" o:spid="_x0000_s1031" style="position:absolute;left:19939;width:1123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" fillcolor="#c184a3" strokecolor="#cfcdcd [2894]" strokeweight="1.5pt">
                  <v:textbox>
                    <w:txbxContent>
                      <w:p w14:paraId="6E246072" w14:textId="12986571" w:rsidR="004F5920" w:rsidRPr="004F5920" w:rsidRDefault="004F5920" w:rsidP="004F5920">
                        <w:pPr>
                          <w:jc w:val="center"/>
                          <w:rPr>
                            <w:sz w:val="32"/>
                            <w:szCs w:val="32"/>
                            <w:lang w:val="de-DE"/>
                          </w:rPr>
                        </w:pPr>
                        <w:r w:rsidRPr="004F5920">
                          <w:rPr>
                            <w:sz w:val="32"/>
                            <w:szCs w:val="32"/>
                            <w:lang w:val="de-DE"/>
                          </w:rPr>
                          <w:t>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F97CC58" w14:textId="0AC2D52C" w:rsidR="00A779BD" w:rsidRDefault="00A779BD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</w:p>
    <w:p w14:paraId="72E9F5E4" w14:textId="441EF226" w:rsidR="00A779BD" w:rsidRDefault="00A779BD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</w:p>
    <w:p w14:paraId="3AF1178C" w14:textId="37EC8C02" w:rsidR="00A779BD" w:rsidRDefault="00A779BD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</w:p>
    <w:p w14:paraId="08C3E7E5" w14:textId="77777777" w:rsidR="008D2F03" w:rsidRPr="003E6BED" w:rsidRDefault="008D2F03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</w:p>
    <w:tbl>
      <w:tblPr>
        <w:tblStyle w:val="Tabellenraster"/>
        <w:tblW w:w="9643" w:type="dxa"/>
        <w:tblInd w:w="-147" w:type="dxa"/>
        <w:tblLook w:val="04A0" w:firstRow="1" w:lastRow="0" w:firstColumn="1" w:lastColumn="0" w:noHBand="0" w:noVBand="1"/>
      </w:tblPr>
      <w:tblGrid>
        <w:gridCol w:w="1699"/>
        <w:gridCol w:w="1557"/>
        <w:gridCol w:w="1558"/>
        <w:gridCol w:w="1558"/>
        <w:gridCol w:w="1713"/>
        <w:gridCol w:w="1558"/>
      </w:tblGrid>
      <w:tr w:rsidR="008D2F03" w14:paraId="07D48A5D" w14:textId="77777777" w:rsidTr="00CE4800">
        <w:trPr>
          <w:trHeight w:val="284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2988322C" w14:textId="171D8E62" w:rsidR="008D2F03" w:rsidRPr="008D2F03" w:rsidRDefault="003B7C8E" w:rsidP="00932901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Barlow Condensed SemiBold" w:hAnsi="Barlow Condensed SemiBold" w:cs="Courier New"/>
                <w:color w:val="C184A3"/>
                <w:sz w:val="28"/>
                <w:szCs w:val="28"/>
              </w:rPr>
            </w:pPr>
            <w:r>
              <w:rPr>
                <w:rFonts w:ascii="Montez" w:hAnsi="Montez" w:cs="Courier New"/>
                <w:color w:val="C184A3"/>
                <w:sz w:val="28"/>
                <w:szCs w:val="28"/>
              </w:rPr>
              <w:t>Standauswahl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8F9860D" w14:textId="77777777" w:rsidR="008D2F03" w:rsidRDefault="008D2F03" w:rsidP="00932901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79886E3" w14:textId="77777777" w:rsidR="008D2F03" w:rsidRDefault="008D2F03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17B92AC" w14:textId="77777777" w:rsidR="008D2F03" w:rsidRDefault="008D2F03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3CB6B304" w14:textId="77777777" w:rsidR="008D2F03" w:rsidRDefault="008D2F03" w:rsidP="008D2F03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7FE74D2" w14:textId="77777777" w:rsidR="008D2F03" w:rsidRDefault="008D2F03" w:rsidP="00CE4800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left="-109" w:right="29"/>
              <w:rPr>
                <w:rFonts w:cs="Courier New"/>
                <w:sz w:val="18"/>
                <w:szCs w:val="18"/>
              </w:rPr>
            </w:pPr>
          </w:p>
        </w:tc>
      </w:tr>
      <w:tr w:rsidR="00A779BD" w14:paraId="6A07460F" w14:textId="77777777" w:rsidTr="00CE4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1699" w:type="dxa"/>
          </w:tcPr>
          <w:p w14:paraId="5BA75342" w14:textId="07779628" w:rsidR="00A779BD" w:rsidRPr="00227A48" w:rsidRDefault="00A779BD" w:rsidP="00485F0A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Barlow Condensed SemiBold" w:hAnsi="Barlow Condensed SemiBold" w:cs="Courier New"/>
                <w:color w:val="C184A3"/>
              </w:rPr>
            </w:pPr>
            <w:r w:rsidRPr="00227A48">
              <w:rPr>
                <w:rFonts w:ascii="Barlow Condensed SemiBold" w:hAnsi="Barlow Condensed SemiBold" w:cs="Courier New"/>
                <w:color w:val="C184A3"/>
              </w:rPr>
              <w:t>Stand</w:t>
            </w:r>
          </w:p>
        </w:tc>
        <w:tc>
          <w:tcPr>
            <w:tcW w:w="1557" w:type="dxa"/>
          </w:tcPr>
          <w:p w14:paraId="0D0562E9" w14:textId="63EC1027" w:rsidR="0015186F" w:rsidRDefault="004F5920" w:rsidP="00DD2F4E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Start-</w:t>
            </w:r>
            <w:r w:rsidR="004B56E5">
              <w:rPr>
                <w:rFonts w:cs="Courier New"/>
                <w:sz w:val="18"/>
                <w:szCs w:val="18"/>
              </w:rPr>
              <w:t>up</w:t>
            </w:r>
            <w:r w:rsidR="0015186F">
              <w:rPr>
                <w:rFonts w:cs="Courier New"/>
                <w:sz w:val="18"/>
                <w:szCs w:val="18"/>
              </w:rPr>
              <w:t xml:space="preserve"> </w:t>
            </w:r>
            <w:r w:rsidR="00BA5B1B" w:rsidRPr="00BA5B1B">
              <w:rPr>
                <w:rFonts w:cs="Courier New"/>
                <w:sz w:val="18"/>
                <w:szCs w:val="18"/>
              </w:rPr>
              <w:t>|</w:t>
            </w:r>
            <w:r w:rsidR="0015186F">
              <w:rPr>
                <w:rFonts w:cs="Courier New"/>
                <w:sz w:val="18"/>
                <w:szCs w:val="18"/>
              </w:rPr>
              <w:t xml:space="preserve"> </w:t>
            </w:r>
            <w:r>
              <w:rPr>
                <w:rFonts w:cs="Courier New"/>
                <w:sz w:val="18"/>
                <w:szCs w:val="18"/>
              </w:rPr>
              <w:t>Stehtisch</w:t>
            </w:r>
          </w:p>
          <w:p w14:paraId="3D31E9C3" w14:textId="02398FAA" w:rsidR="00DD2F4E" w:rsidRPr="008D2F03" w:rsidRDefault="004F5920" w:rsidP="008D2F03">
            <w:pPr>
              <w:tabs>
                <w:tab w:val="right" w:pos="1311"/>
                <w:tab w:val="right" w:pos="1367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color w:val="C184A3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450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bookmarkStart w:id="1" w:name="_Hlk73611196"/>
            <w:sdt>
              <w:sdtPr>
                <w:rPr>
                  <w:rFonts w:cs="Courier New"/>
                  <w:color w:val="C184A3"/>
                </w:rPr>
                <w:id w:val="1729964260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  <w:bookmarkEnd w:id="1"/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</w:p>
        </w:tc>
        <w:tc>
          <w:tcPr>
            <w:tcW w:w="1558" w:type="dxa"/>
          </w:tcPr>
          <w:p w14:paraId="25274185" w14:textId="779ACAF1" w:rsidR="00BA75A0" w:rsidRPr="0034692E" w:rsidRDefault="00227A48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sz w:val="18"/>
                <w:szCs w:val="18"/>
              </w:rPr>
              <w:t>Fläche</w:t>
            </w:r>
            <w:r w:rsidR="0015186F" w:rsidRPr="0034692E">
              <w:rPr>
                <w:rFonts w:cs="Courier New"/>
                <w:sz w:val="18"/>
                <w:szCs w:val="18"/>
              </w:rPr>
              <w:t xml:space="preserve"> </w:t>
            </w:r>
            <w:r w:rsidR="00EC7E4A" w:rsidRPr="0034692E">
              <w:rPr>
                <w:rFonts w:cs="Courier New"/>
                <w:sz w:val="18"/>
                <w:szCs w:val="18"/>
              </w:rPr>
              <w:t>3</w:t>
            </w:r>
            <w:r w:rsidR="00BA75A0" w:rsidRPr="0034692E">
              <w:rPr>
                <w:rFonts w:cs="Courier New"/>
                <w:sz w:val="18"/>
                <w:szCs w:val="18"/>
              </w:rPr>
              <w:t xml:space="preserve"> m</w:t>
            </w:r>
            <w:r w:rsidR="00BA75A0" w:rsidRPr="0034692E">
              <w:rPr>
                <w:rFonts w:cs="Courier New"/>
                <w:sz w:val="18"/>
                <w:szCs w:val="18"/>
                <w:vertAlign w:val="superscript"/>
              </w:rPr>
              <w:t>2</w:t>
            </w:r>
          </w:p>
          <w:p w14:paraId="3EE1AF10" w14:textId="4DA3F2EA" w:rsidR="00DD2F4E" w:rsidRPr="0034692E" w:rsidRDefault="00BA75A0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color w:val="C184A3"/>
                <w:sz w:val="18"/>
                <w:szCs w:val="18"/>
              </w:rPr>
              <w:t>CHF 950</w:t>
            </w:r>
            <w:r w:rsidR="008D2F03" w:rsidRPr="0034692E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-687832055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 w:rsidRPr="0034692E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40EAFF2B" w14:textId="2914423A" w:rsidR="00BA75A0" w:rsidRPr="0034692E" w:rsidRDefault="00227A48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sz w:val="18"/>
                <w:szCs w:val="18"/>
              </w:rPr>
              <w:t>Fläche</w:t>
            </w:r>
            <w:r w:rsidR="0015186F" w:rsidRPr="0034692E">
              <w:rPr>
                <w:rFonts w:cs="Courier New"/>
                <w:sz w:val="18"/>
                <w:szCs w:val="18"/>
              </w:rPr>
              <w:t xml:space="preserve"> </w:t>
            </w:r>
            <w:r w:rsidR="00EC7E4A" w:rsidRPr="0034692E">
              <w:rPr>
                <w:rFonts w:cs="Courier New"/>
                <w:sz w:val="18"/>
                <w:szCs w:val="18"/>
              </w:rPr>
              <w:t>5</w:t>
            </w:r>
            <w:r w:rsidR="00BA75A0" w:rsidRPr="0034692E">
              <w:rPr>
                <w:rFonts w:cs="Courier New"/>
                <w:sz w:val="18"/>
                <w:szCs w:val="18"/>
              </w:rPr>
              <w:t xml:space="preserve"> m</w:t>
            </w:r>
            <w:r w:rsidR="00BA75A0" w:rsidRPr="0034692E">
              <w:rPr>
                <w:rFonts w:cs="Courier New"/>
                <w:sz w:val="18"/>
                <w:szCs w:val="18"/>
                <w:vertAlign w:val="superscript"/>
              </w:rPr>
              <w:t>2</w:t>
            </w:r>
          </w:p>
          <w:p w14:paraId="7305CEC1" w14:textId="0726D6E5" w:rsidR="00DD2F4E" w:rsidRPr="0034692E" w:rsidRDefault="00BA75A0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color w:val="C184A3"/>
                <w:sz w:val="18"/>
                <w:szCs w:val="18"/>
              </w:rPr>
              <w:t>CHF 1250</w:t>
            </w:r>
            <w:r w:rsidR="008D2F03" w:rsidRPr="0034692E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-637332226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1B53AA" w:rsidRPr="0034692E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713" w:type="dxa"/>
          </w:tcPr>
          <w:p w14:paraId="13BFEEC9" w14:textId="177717F3" w:rsidR="00BA75A0" w:rsidRPr="0034692E" w:rsidRDefault="00227A48" w:rsidP="00CE4800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sz w:val="18"/>
                <w:szCs w:val="18"/>
              </w:rPr>
              <w:t>Fläche</w:t>
            </w:r>
            <w:r w:rsidR="0015186F" w:rsidRPr="0034692E">
              <w:rPr>
                <w:rFonts w:cs="Courier New"/>
                <w:sz w:val="18"/>
                <w:szCs w:val="18"/>
              </w:rPr>
              <w:t xml:space="preserve"> </w:t>
            </w:r>
            <w:r w:rsidR="00EC7E4A" w:rsidRPr="0034692E">
              <w:rPr>
                <w:rFonts w:cs="Courier New"/>
                <w:sz w:val="18"/>
                <w:szCs w:val="18"/>
              </w:rPr>
              <w:t>7</w:t>
            </w:r>
            <w:r w:rsidR="00BA75A0" w:rsidRPr="0034692E">
              <w:rPr>
                <w:rFonts w:cs="Courier New"/>
                <w:sz w:val="18"/>
                <w:szCs w:val="18"/>
              </w:rPr>
              <w:t xml:space="preserve"> m</w:t>
            </w:r>
            <w:r w:rsidR="00BA75A0" w:rsidRPr="0034692E">
              <w:rPr>
                <w:rFonts w:cs="Courier New"/>
                <w:sz w:val="18"/>
                <w:szCs w:val="18"/>
                <w:vertAlign w:val="superscript"/>
              </w:rPr>
              <w:t>2</w:t>
            </w:r>
          </w:p>
          <w:p w14:paraId="40D9A911" w14:textId="5898C474" w:rsidR="00DD2F4E" w:rsidRPr="0034692E" w:rsidRDefault="00BA75A0" w:rsidP="008D2F03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color w:val="C184A3"/>
                <w:sz w:val="18"/>
                <w:szCs w:val="18"/>
              </w:rPr>
              <w:t>CHF 1550</w:t>
            </w:r>
            <w:r w:rsidR="008D2F03" w:rsidRPr="0034692E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202986859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CE4800" w:rsidRPr="0034692E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6E10BCC9" w14:textId="49AB6030" w:rsidR="00BA75A0" w:rsidRPr="0034692E" w:rsidRDefault="00227A48" w:rsidP="00CE4800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left="-109"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sz w:val="18"/>
                <w:szCs w:val="18"/>
              </w:rPr>
              <w:t>Fläche</w:t>
            </w:r>
            <w:r w:rsidR="0015186F" w:rsidRPr="0034692E">
              <w:rPr>
                <w:rFonts w:cs="Courier New"/>
                <w:sz w:val="18"/>
                <w:szCs w:val="18"/>
              </w:rPr>
              <w:t xml:space="preserve"> </w:t>
            </w:r>
            <w:r w:rsidR="00BA75A0" w:rsidRPr="0034692E">
              <w:rPr>
                <w:rFonts w:cs="Courier New"/>
                <w:sz w:val="18"/>
                <w:szCs w:val="18"/>
              </w:rPr>
              <w:t>1</w:t>
            </w:r>
            <w:r w:rsidR="00EC7E4A" w:rsidRPr="0034692E">
              <w:rPr>
                <w:rFonts w:cs="Courier New"/>
                <w:sz w:val="18"/>
                <w:szCs w:val="18"/>
              </w:rPr>
              <w:t>2</w:t>
            </w:r>
            <w:r w:rsidR="00BA75A0" w:rsidRPr="0034692E">
              <w:rPr>
                <w:rFonts w:cs="Courier New"/>
                <w:sz w:val="18"/>
                <w:szCs w:val="18"/>
              </w:rPr>
              <w:t xml:space="preserve"> m</w:t>
            </w:r>
            <w:r w:rsidR="00BA75A0" w:rsidRPr="0034692E">
              <w:rPr>
                <w:rFonts w:cs="Courier New"/>
                <w:sz w:val="18"/>
                <w:szCs w:val="18"/>
                <w:vertAlign w:val="superscript"/>
              </w:rPr>
              <w:t>2</w:t>
            </w:r>
          </w:p>
          <w:p w14:paraId="7937BAD4" w14:textId="39E5869C" w:rsidR="00DD2F4E" w:rsidRPr="0034692E" w:rsidRDefault="00BA75A0" w:rsidP="00CE4800">
            <w:pPr>
              <w:tabs>
                <w:tab w:val="right" w:pos="1309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left="-109" w:right="29"/>
              <w:rPr>
                <w:rFonts w:cs="Courier New"/>
                <w:sz w:val="18"/>
                <w:szCs w:val="18"/>
              </w:rPr>
            </w:pPr>
            <w:r w:rsidRPr="0034692E">
              <w:rPr>
                <w:rFonts w:cs="Courier New"/>
                <w:color w:val="C184A3"/>
                <w:sz w:val="18"/>
                <w:szCs w:val="18"/>
              </w:rPr>
              <w:t>CHF 2550</w:t>
            </w:r>
            <w:r w:rsidR="008D2F03" w:rsidRPr="0034692E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1420747811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 w:rsidRPr="0034692E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</w:tr>
      <w:tr w:rsidR="00CB6DD6" w14:paraId="59B99A92" w14:textId="77777777" w:rsidTr="00CE4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9642" w:type="dxa"/>
            <w:gridSpan w:val="6"/>
          </w:tcPr>
          <w:p w14:paraId="433EC287" w14:textId="67A247E6" w:rsidR="00CB6DD6" w:rsidRDefault="003B7C8E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bookmarkStart w:id="2" w:name="_Hlk72998237"/>
            <w:r>
              <w:rPr>
                <w:rFonts w:ascii="Montez" w:hAnsi="Montez" w:cs="Courier New"/>
                <w:color w:val="C184A3"/>
                <w:sz w:val="28"/>
                <w:szCs w:val="28"/>
              </w:rPr>
              <w:t>Zusatzleistungen</w:t>
            </w:r>
          </w:p>
        </w:tc>
      </w:tr>
      <w:tr w:rsidR="00A779BD" w14:paraId="5D354DF7" w14:textId="77777777" w:rsidTr="00CE4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1699" w:type="dxa"/>
          </w:tcPr>
          <w:p w14:paraId="0442C77E" w14:textId="17E61AFA" w:rsidR="00A779BD" w:rsidRPr="00227A48" w:rsidRDefault="00A779BD" w:rsidP="00485F0A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Barlow Condensed SemiBold" w:hAnsi="Barlow Condensed SemiBold" w:cs="Courier New"/>
                <w:color w:val="C184A3"/>
              </w:rPr>
            </w:pPr>
            <w:bookmarkStart w:id="3" w:name="_Hlk73360531"/>
            <w:bookmarkEnd w:id="2"/>
            <w:r w:rsidRPr="00227A48">
              <w:rPr>
                <w:rFonts w:ascii="Barlow Condensed SemiBold" w:hAnsi="Barlow Condensed SemiBold" w:cs="Courier New"/>
                <w:color w:val="C184A3"/>
              </w:rPr>
              <w:t>Inserat</w:t>
            </w:r>
            <w:r w:rsidR="003B7C8E">
              <w:rPr>
                <w:rFonts w:ascii="Barlow Condensed SemiBold" w:hAnsi="Barlow Condensed SemiBold" w:cs="Courier New"/>
                <w:color w:val="C184A3"/>
              </w:rPr>
              <w:br/>
            </w:r>
            <w:r w:rsidR="00BA75A0" w:rsidRPr="00227A48">
              <w:rPr>
                <w:rFonts w:ascii="Barlow Condensed SemiBold" w:hAnsi="Barlow Condensed SemiBold" w:cs="Courier New"/>
                <w:color w:val="C184A3"/>
              </w:rPr>
              <w:t>ZO Messezeitung</w:t>
            </w:r>
          </w:p>
        </w:tc>
        <w:tc>
          <w:tcPr>
            <w:tcW w:w="1557" w:type="dxa"/>
          </w:tcPr>
          <w:p w14:paraId="10EBD2FD" w14:textId="77777777" w:rsidR="00A779BD" w:rsidRDefault="00A779BD" w:rsidP="00DD2F4E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1558" w:type="dxa"/>
          </w:tcPr>
          <w:p w14:paraId="7D82E273" w14:textId="6921CE3A" w:rsidR="00BA75A0" w:rsidRDefault="00BA75A0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1/8 Seite farbig</w:t>
            </w:r>
            <w:r>
              <w:rPr>
                <w:rFonts w:cs="Courier New"/>
                <w:sz w:val="18"/>
                <w:szCs w:val="18"/>
              </w:rPr>
              <w:br/>
              <w:t>im Wert von CHF 524</w:t>
            </w:r>
          </w:p>
          <w:p w14:paraId="4209FFD0" w14:textId="6CDEDF01" w:rsidR="00A779BD" w:rsidRDefault="00BA75A0" w:rsidP="008D2F03">
            <w:pPr>
              <w:tabs>
                <w:tab w:val="right" w:pos="1311"/>
                <w:tab w:val="right" w:pos="1346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150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1286003081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54F575A3" w14:textId="77777777" w:rsidR="00BA75A0" w:rsidRDefault="00BA75A0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1/4 Seite farbig</w:t>
            </w:r>
            <w:r>
              <w:rPr>
                <w:rFonts w:cs="Courier New"/>
                <w:sz w:val="18"/>
                <w:szCs w:val="18"/>
              </w:rPr>
              <w:br/>
              <w:t>im Wert von CHF 1049</w:t>
            </w:r>
          </w:p>
          <w:p w14:paraId="14A7A87B" w14:textId="14540131" w:rsidR="00DD2F4E" w:rsidRDefault="00BA75A0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450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800815532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713" w:type="dxa"/>
          </w:tcPr>
          <w:p w14:paraId="112767E7" w14:textId="77777777" w:rsidR="00BA75A0" w:rsidRDefault="00BA75A0" w:rsidP="00CE4800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5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1/2 Seite farbig</w:t>
            </w:r>
            <w:r>
              <w:rPr>
                <w:rFonts w:cs="Courier New"/>
                <w:sz w:val="18"/>
                <w:szCs w:val="18"/>
              </w:rPr>
              <w:br/>
              <w:t>im Wert von CHF 2098</w:t>
            </w:r>
          </w:p>
          <w:p w14:paraId="7EF728F5" w14:textId="2C357D0A" w:rsidR="00AE65BF" w:rsidRDefault="00BA75A0" w:rsidP="008D2F03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5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750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506639110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53CA2648" w14:textId="28B8DA22" w:rsidR="00BA75A0" w:rsidRDefault="00BA75A0" w:rsidP="00CE4800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left="-109" w:right="25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1 Seite farbig</w:t>
            </w:r>
            <w:r>
              <w:rPr>
                <w:rFonts w:cs="Courier New"/>
                <w:sz w:val="18"/>
                <w:szCs w:val="18"/>
              </w:rPr>
              <w:br/>
              <w:t>im Wert von CHF 3862</w:t>
            </w:r>
          </w:p>
          <w:p w14:paraId="6AEB3AA2" w14:textId="033A1A47" w:rsidR="00AE65BF" w:rsidRDefault="00BA75A0" w:rsidP="00CE4800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left="-109" w:right="25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1050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-531655547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</w:tr>
      <w:tr w:rsidR="00622B9D" w14:paraId="3CFBC949" w14:textId="77777777" w:rsidTr="00CE4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80"/>
        </w:trPr>
        <w:tc>
          <w:tcPr>
            <w:tcW w:w="1699" w:type="dxa"/>
          </w:tcPr>
          <w:p w14:paraId="15CF55BB" w14:textId="77777777" w:rsidR="00622B9D" w:rsidRPr="00EA4187" w:rsidRDefault="00622B9D" w:rsidP="00BA75A0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Barlow Condensed SemiBold" w:hAnsi="Barlow Condensed SemiBold" w:cs="Courier New"/>
                <w:color w:val="C184A3"/>
              </w:rPr>
            </w:pPr>
          </w:p>
        </w:tc>
        <w:tc>
          <w:tcPr>
            <w:tcW w:w="1557" w:type="dxa"/>
          </w:tcPr>
          <w:p w14:paraId="4E18ABDE" w14:textId="77777777" w:rsidR="00622B9D" w:rsidRDefault="00622B9D" w:rsidP="00745797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6386" w:type="dxa"/>
            <w:gridSpan w:val="4"/>
          </w:tcPr>
          <w:p w14:paraId="2A8EA279" w14:textId="3C85BD87" w:rsidR="00622B9D" w:rsidRPr="00622B9D" w:rsidRDefault="00622B9D" w:rsidP="00622B9D">
            <w:pPr>
              <w:autoSpaceDE w:val="0"/>
              <w:autoSpaceDN w:val="0"/>
              <w:adjustRightInd w:val="0"/>
              <w:spacing w:line="240" w:lineRule="auto"/>
              <w:rPr>
                <w:rFonts w:cs="Courier New"/>
                <w:sz w:val="18"/>
                <w:szCs w:val="18"/>
              </w:rPr>
            </w:pPr>
            <w:r w:rsidRPr="00622B9D">
              <w:rPr>
                <w:rFonts w:cs="Courier New"/>
                <w:sz w:val="18"/>
                <w:szCs w:val="18"/>
              </w:rPr>
              <w:t>Inserat in der ZO Messezeitung | Sonderbeilage der Grossauflage vom Zürcher Oberländer/Anzeiger von Uster (ZO/AvU), welche in 105`000 Haushalte verteilt wird.</w:t>
            </w:r>
          </w:p>
        </w:tc>
      </w:tr>
      <w:bookmarkEnd w:id="3"/>
      <w:tr w:rsidR="00BA75A0" w14:paraId="4169A192" w14:textId="77777777" w:rsidTr="00CE4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1"/>
        </w:trPr>
        <w:tc>
          <w:tcPr>
            <w:tcW w:w="1699" w:type="dxa"/>
          </w:tcPr>
          <w:p w14:paraId="13DC3135" w14:textId="6FC1F862" w:rsidR="00BA75A0" w:rsidRPr="00EA4187" w:rsidRDefault="0015186F" w:rsidP="00BA75A0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Barlow Condensed SemiBold" w:hAnsi="Barlow Condensed SemiBold" w:cs="Courier New"/>
                <w:color w:val="C184A3"/>
              </w:rPr>
            </w:pPr>
            <w:r w:rsidRPr="00EA4187">
              <w:rPr>
                <w:rFonts w:ascii="Barlow Condensed SemiBold" w:hAnsi="Barlow Condensed SemiBold" w:cs="Courier New"/>
                <w:color w:val="C184A3"/>
              </w:rPr>
              <w:t>Werb</w:t>
            </w:r>
            <w:r w:rsidR="00227A48" w:rsidRPr="00EA4187">
              <w:rPr>
                <w:rFonts w:ascii="Barlow Condensed SemiBold" w:hAnsi="Barlow Condensed SemiBold" w:cs="Courier New"/>
                <w:color w:val="C184A3"/>
              </w:rPr>
              <w:t>ung |</w:t>
            </w:r>
            <w:r w:rsidR="00227A48" w:rsidRPr="00EA4187">
              <w:rPr>
                <w:rFonts w:ascii="Barlow Condensed SemiBold" w:hAnsi="Barlow Condensed SemiBold" w:cs="Courier New"/>
                <w:color w:val="C184A3"/>
              </w:rPr>
              <w:br/>
              <w:t>Stand-Sharing</w:t>
            </w:r>
          </w:p>
        </w:tc>
        <w:tc>
          <w:tcPr>
            <w:tcW w:w="1557" w:type="dxa"/>
          </w:tcPr>
          <w:p w14:paraId="41A241A7" w14:textId="77777777" w:rsidR="00550C5E" w:rsidRDefault="00550C5E" w:rsidP="00745797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 xml:space="preserve">Werbung auf </w:t>
            </w:r>
            <w:r>
              <w:rPr>
                <w:rFonts w:cs="Courier New"/>
                <w:sz w:val="18"/>
                <w:szCs w:val="18"/>
              </w:rPr>
              <w:br/>
              <w:t>Flyer-Theke</w:t>
            </w:r>
          </w:p>
          <w:p w14:paraId="01588404" w14:textId="72F53DC3" w:rsidR="00BA75A0" w:rsidRDefault="00550C5E" w:rsidP="00745797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200</w:t>
            </w:r>
            <w:r w:rsidR="00745797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1769351168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5597A488" w14:textId="20C41C08" w:rsidR="00CB6DD6" w:rsidRDefault="00CB6DD6" w:rsidP="00CB6DD6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Partner</w:t>
            </w:r>
            <w:r w:rsidR="00745797">
              <w:rPr>
                <w:rFonts w:cs="Courier New"/>
                <w:sz w:val="18"/>
                <w:szCs w:val="18"/>
              </w:rPr>
              <w:t>-W</w:t>
            </w:r>
            <w:r>
              <w:rPr>
                <w:rFonts w:cs="Courier New"/>
                <w:sz w:val="18"/>
                <w:szCs w:val="18"/>
              </w:rPr>
              <w:t>erbung</w:t>
            </w:r>
            <w:r>
              <w:rPr>
                <w:rFonts w:cs="Courier New"/>
                <w:sz w:val="18"/>
                <w:szCs w:val="18"/>
              </w:rPr>
              <w:br/>
              <w:t>am Stand</w:t>
            </w:r>
            <w:r w:rsidR="00550C5E">
              <w:rPr>
                <w:rFonts w:cs="Courier New"/>
                <w:sz w:val="18"/>
                <w:szCs w:val="18"/>
              </w:rPr>
              <w:t xml:space="preserve"> pro Partner</w:t>
            </w:r>
          </w:p>
          <w:p w14:paraId="3BCD450D" w14:textId="703843EF" w:rsidR="00AE65BF" w:rsidRDefault="00BA75A0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 xml:space="preserve">CHF </w:t>
            </w:r>
            <w:r w:rsidR="00CB6DD6">
              <w:rPr>
                <w:rFonts w:cs="Courier New"/>
                <w:color w:val="C184A3"/>
                <w:sz w:val="18"/>
                <w:szCs w:val="18"/>
              </w:rPr>
              <w:t>200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1589106657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3F72A876" w14:textId="7BBA06A3" w:rsidR="00CB6DD6" w:rsidRDefault="003B7C8E" w:rsidP="00CB6DD6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Online-</w:t>
            </w:r>
            <w:r w:rsidR="00CB6DD6">
              <w:rPr>
                <w:rFonts w:cs="Courier New"/>
                <w:sz w:val="18"/>
                <w:szCs w:val="18"/>
              </w:rPr>
              <w:t>Branchenbuch</w:t>
            </w:r>
            <w:r w:rsidR="00CB6DD6">
              <w:rPr>
                <w:rFonts w:cs="Courier New"/>
                <w:sz w:val="18"/>
                <w:szCs w:val="18"/>
              </w:rPr>
              <w:br/>
              <w:t>im Wert von CHF 275</w:t>
            </w:r>
          </w:p>
          <w:p w14:paraId="4CDED505" w14:textId="3FD1859F" w:rsidR="00AE65BF" w:rsidRDefault="00BA75A0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 xml:space="preserve">CHF </w:t>
            </w:r>
            <w:r w:rsidR="00550C5E">
              <w:rPr>
                <w:rFonts w:cs="Courier New"/>
                <w:color w:val="C184A3"/>
                <w:sz w:val="18"/>
                <w:szCs w:val="18"/>
              </w:rPr>
              <w:t>225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-1692603643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713" w:type="dxa"/>
          </w:tcPr>
          <w:p w14:paraId="2B45B453" w14:textId="77777777" w:rsidR="003B7C8E" w:rsidRDefault="003B7C8E" w:rsidP="003B7C8E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Stand-Sharing</w:t>
            </w:r>
            <w:r>
              <w:rPr>
                <w:rFonts w:cs="Courier New"/>
                <w:sz w:val="18"/>
                <w:szCs w:val="18"/>
              </w:rPr>
              <w:br/>
              <w:t>pro Partner</w:t>
            </w:r>
          </w:p>
          <w:p w14:paraId="1B9F0932" w14:textId="73BDC310" w:rsidR="00AE65BF" w:rsidRPr="00EC2418" w:rsidRDefault="003B7C8E" w:rsidP="008D2F03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</w:pPr>
            <w:r w:rsidRPr="00AE65BF">
              <w:rPr>
                <w:rFonts w:cs="Courier New"/>
                <w:color w:val="C184A3"/>
                <w:sz w:val="18"/>
                <w:szCs w:val="18"/>
              </w:rPr>
              <w:t>CHF 300</w:t>
            </w:r>
            <w:r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</w:rPr>
                <w:id w:val="-2112340933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6B2C12">
                  <w:rPr>
                    <w:rFonts w:cs="Courier New"/>
                    <w:color w:val="C184A3"/>
                  </w:rPr>
                  <w:sym w:font="Wingdings" w:char="F0A1"/>
                </w:r>
              </w:sdtContent>
            </w:sdt>
          </w:p>
        </w:tc>
        <w:tc>
          <w:tcPr>
            <w:tcW w:w="1558" w:type="dxa"/>
          </w:tcPr>
          <w:p w14:paraId="3F30779D" w14:textId="69E0B89A" w:rsidR="00AE65BF" w:rsidRPr="00DD2F4E" w:rsidRDefault="00AE65BF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color w:val="C184A3"/>
                <w:sz w:val="18"/>
                <w:szCs w:val="18"/>
              </w:rPr>
            </w:pPr>
          </w:p>
        </w:tc>
      </w:tr>
      <w:tr w:rsidR="00D642E8" w14:paraId="2622A914" w14:textId="77777777" w:rsidTr="00CE4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1"/>
        </w:trPr>
        <w:tc>
          <w:tcPr>
            <w:tcW w:w="1699" w:type="dxa"/>
          </w:tcPr>
          <w:p w14:paraId="60BCB219" w14:textId="66D514B6" w:rsidR="00D642E8" w:rsidRPr="00227A48" w:rsidRDefault="00D642E8" w:rsidP="00D642E8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Barlow Condensed SemiBold" w:hAnsi="Barlow Condensed SemiBold" w:cs="Courier New"/>
                <w:color w:val="C184A3"/>
              </w:rPr>
            </w:pPr>
            <w:r w:rsidRPr="00227A48">
              <w:rPr>
                <w:rFonts w:ascii="Barlow Condensed SemiBold" w:hAnsi="Barlow Condensed SemiBold" w:cs="Courier New"/>
                <w:color w:val="C184A3"/>
              </w:rPr>
              <w:t>Mobiliar</w:t>
            </w:r>
            <w:r w:rsidRPr="00227A48">
              <w:rPr>
                <w:rFonts w:ascii="Barlow Condensed SemiBold" w:hAnsi="Barlow Condensed SemiBold" w:cs="Courier New"/>
                <w:color w:val="C184A3"/>
              </w:rPr>
              <w:br/>
              <w:t>bereitgestellt</w:t>
            </w:r>
          </w:p>
        </w:tc>
        <w:tc>
          <w:tcPr>
            <w:tcW w:w="1557" w:type="dxa"/>
          </w:tcPr>
          <w:p w14:paraId="4209465E" w14:textId="7BFB2970" w:rsidR="00D642E8" w:rsidRDefault="00D642E8" w:rsidP="00DD2F4E">
            <w:pPr>
              <w:tabs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  <w:tc>
          <w:tcPr>
            <w:tcW w:w="1558" w:type="dxa"/>
          </w:tcPr>
          <w:p w14:paraId="1D1A29DC" w14:textId="77777777" w:rsidR="00D642E8" w:rsidRDefault="00D642E8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Stuhl à</w:t>
            </w:r>
          </w:p>
          <w:p w14:paraId="78DD6374" w14:textId="3C8394EA" w:rsidR="00AE65BF" w:rsidRDefault="00D642E8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EC2418">
              <w:rPr>
                <w:rFonts w:cs="Courier New"/>
                <w:color w:val="C184A3"/>
                <w:sz w:val="18"/>
                <w:szCs w:val="18"/>
              </w:rPr>
              <w:t>CHF 10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  <w:sz w:val="18"/>
                  <w:szCs w:val="18"/>
                </w:rPr>
                <w:alias w:val="Anzahl"/>
                <w:tag w:val="Anzahl"/>
                <w:id w:val="253636704"/>
                <w:placeholder>
                  <w:docPart w:val="106CC80FF9E643949E8B19CCE7522A3D"/>
                </w:placeholder>
                <w:comboBox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/>
              <w:sdtContent>
                <w:r w:rsidR="004A4D12">
                  <w:rPr>
                    <w:rFonts w:cs="Courier New"/>
                    <w:color w:val="C184A3"/>
                    <w:sz w:val="18"/>
                    <w:szCs w:val="18"/>
                  </w:rPr>
                  <w:t>0</w:t>
                </w:r>
              </w:sdtContent>
            </w:sdt>
          </w:p>
        </w:tc>
        <w:tc>
          <w:tcPr>
            <w:tcW w:w="1558" w:type="dxa"/>
          </w:tcPr>
          <w:p w14:paraId="36B8E7CF" w14:textId="77777777" w:rsidR="00D642E8" w:rsidRDefault="00D642E8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Stehtisch à</w:t>
            </w:r>
          </w:p>
          <w:p w14:paraId="603D5B24" w14:textId="02340515" w:rsidR="00AE65BF" w:rsidRDefault="00D642E8" w:rsidP="008D2F03">
            <w:pPr>
              <w:tabs>
                <w:tab w:val="right" w:pos="1317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EC2418">
              <w:rPr>
                <w:rFonts w:cs="Courier New"/>
                <w:color w:val="C184A3"/>
                <w:sz w:val="18"/>
                <w:szCs w:val="18"/>
              </w:rPr>
              <w:t>CHF 25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  <w:sz w:val="18"/>
                  <w:szCs w:val="18"/>
                </w:rPr>
                <w:alias w:val="Anzahl"/>
                <w:tag w:val="Anzahl"/>
                <w:id w:val="-842850457"/>
                <w:placeholder>
                  <w:docPart w:val="36A461F4585D4A759C3108C4BBC65287"/>
                </w:placeholder>
                <w:comboBox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/>
              <w:sdtContent>
                <w:r w:rsidR="004A4D12">
                  <w:rPr>
                    <w:rFonts w:cs="Courier New"/>
                    <w:color w:val="C184A3"/>
                    <w:sz w:val="18"/>
                    <w:szCs w:val="18"/>
                  </w:rPr>
                  <w:t>0</w:t>
                </w:r>
              </w:sdtContent>
            </w:sdt>
          </w:p>
        </w:tc>
        <w:tc>
          <w:tcPr>
            <w:tcW w:w="1713" w:type="dxa"/>
          </w:tcPr>
          <w:p w14:paraId="646F954F" w14:textId="77777777" w:rsidR="00D642E8" w:rsidRDefault="00D642E8" w:rsidP="008D2F03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>
              <w:rPr>
                <w:rFonts w:cs="Courier New"/>
                <w:sz w:val="18"/>
                <w:szCs w:val="18"/>
              </w:rPr>
              <w:t>Tisch à</w:t>
            </w:r>
          </w:p>
          <w:p w14:paraId="2CDE539D" w14:textId="208912D2" w:rsidR="00AE65BF" w:rsidRDefault="00D642E8" w:rsidP="008D2F03">
            <w:pPr>
              <w:tabs>
                <w:tab w:val="right" w:pos="1310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  <w:r w:rsidRPr="00EC2418">
              <w:rPr>
                <w:rFonts w:cs="Courier New"/>
                <w:color w:val="C184A3"/>
                <w:sz w:val="18"/>
                <w:szCs w:val="18"/>
              </w:rPr>
              <w:t>CHF 25</w:t>
            </w:r>
            <w:r w:rsidR="008D2F03">
              <w:rPr>
                <w:rFonts w:cs="Courier New"/>
                <w:color w:val="C184A3"/>
                <w:sz w:val="18"/>
                <w:szCs w:val="18"/>
              </w:rPr>
              <w:tab/>
            </w:r>
            <w:sdt>
              <w:sdtPr>
                <w:rPr>
                  <w:rFonts w:cs="Courier New"/>
                  <w:color w:val="C184A3"/>
                  <w:sz w:val="18"/>
                  <w:szCs w:val="18"/>
                </w:rPr>
                <w:alias w:val="Anzahl"/>
                <w:tag w:val="Anzahl"/>
                <w:id w:val="-930272844"/>
                <w:placeholder>
                  <w:docPart w:val="565A541FAF324F0C98AC7C07EC79B201"/>
                </w:placeholder>
                <w:comboBox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/>
              <w:sdtContent>
                <w:r w:rsidR="004A4D12">
                  <w:rPr>
                    <w:rFonts w:cs="Courier New"/>
                    <w:color w:val="C184A3"/>
                    <w:sz w:val="18"/>
                    <w:szCs w:val="18"/>
                  </w:rPr>
                  <w:t>0</w:t>
                </w:r>
              </w:sdtContent>
            </w:sdt>
          </w:p>
        </w:tc>
        <w:tc>
          <w:tcPr>
            <w:tcW w:w="1558" w:type="dxa"/>
          </w:tcPr>
          <w:p w14:paraId="683A7836" w14:textId="77777777" w:rsidR="00D642E8" w:rsidRDefault="00D642E8" w:rsidP="008D2F03">
            <w:pPr>
              <w:tabs>
                <w:tab w:val="right" w:pos="1311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 w:line="240" w:lineRule="auto"/>
              <w:ind w:right="29"/>
              <w:rPr>
                <w:rFonts w:cs="Courier New"/>
                <w:sz w:val="18"/>
                <w:szCs w:val="18"/>
              </w:rPr>
            </w:pPr>
          </w:p>
        </w:tc>
      </w:tr>
    </w:tbl>
    <w:p w14:paraId="5ACCA017" w14:textId="66259FB6" w:rsidR="009B510D" w:rsidRPr="00745797" w:rsidRDefault="009B510D" w:rsidP="00CB6DD6">
      <w:pPr>
        <w:tabs>
          <w:tab w:val="right" w:pos="9072"/>
        </w:tabs>
        <w:autoSpaceDE w:val="0"/>
        <w:autoSpaceDN w:val="0"/>
        <w:adjustRightInd w:val="0"/>
        <w:spacing w:after="160" w:line="240" w:lineRule="auto"/>
        <w:rPr>
          <w:rFonts w:ascii="Barlow Condensed SemiBold" w:hAnsi="Barlow Condensed SemiBold" w:cs="Courier New"/>
          <w:color w:val="C184A3"/>
        </w:rPr>
      </w:pPr>
      <w:r w:rsidRPr="00745797">
        <w:rPr>
          <w:rFonts w:ascii="Barlow Condensed SemiBold" w:hAnsi="Barlow Condensed SemiBold" w:cs="Courier New"/>
          <w:color w:val="C184A3"/>
        </w:rPr>
        <w:t>Inklusiv-Leistungen</w:t>
      </w:r>
      <w:r w:rsidRPr="00745797">
        <w:rPr>
          <w:rFonts w:ascii="Barlow Condensed SemiBold" w:hAnsi="Barlow Condensed SemiBold" w:cs="Courier New"/>
          <w:color w:val="C184A3"/>
        </w:rPr>
        <w:tab/>
      </w:r>
    </w:p>
    <w:p w14:paraId="77266F7D" w14:textId="28321B0A" w:rsidR="009B510D" w:rsidRPr="00745797" w:rsidRDefault="009B510D" w:rsidP="009B510D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  <w:r w:rsidRPr="00745797">
        <w:rPr>
          <w:rFonts w:cs="Courier New"/>
          <w:sz w:val="18"/>
          <w:szCs w:val="18"/>
        </w:rPr>
        <w:t>Zu jedem Stand</w:t>
      </w:r>
      <w:r w:rsidR="008D2F03" w:rsidRPr="00745797">
        <w:rPr>
          <w:rFonts w:cs="Courier New"/>
          <w:sz w:val="18"/>
          <w:szCs w:val="18"/>
        </w:rPr>
        <w:t xml:space="preserve"> </w:t>
      </w:r>
      <w:r w:rsidRPr="00745797">
        <w:rPr>
          <w:rFonts w:cs="Courier New"/>
          <w:sz w:val="18"/>
          <w:szCs w:val="18"/>
        </w:rPr>
        <w:t>gehören folgende Inklusiv-Leistungen</w:t>
      </w:r>
      <w:r w:rsidR="006D1B48" w:rsidRPr="00745797">
        <w:rPr>
          <w:rFonts w:cs="Courier New"/>
          <w:sz w:val="18"/>
          <w:szCs w:val="18"/>
        </w:rPr>
        <w:t xml:space="preserve"> dazu</w:t>
      </w:r>
      <w:r w:rsidRPr="00745797">
        <w:rPr>
          <w:rFonts w:cs="Courier New"/>
          <w:sz w:val="18"/>
          <w:szCs w:val="18"/>
        </w:rPr>
        <w:t xml:space="preserve">: </w:t>
      </w:r>
      <w:r w:rsidR="003B7C8E" w:rsidRPr="00745797">
        <w:rPr>
          <w:rFonts w:cs="Courier New"/>
          <w:sz w:val="18"/>
          <w:szCs w:val="18"/>
        </w:rPr>
        <w:t xml:space="preserve">Besichtigung der Location und Evaluation Standplatz | </w:t>
      </w:r>
      <w:r w:rsidRPr="00745797">
        <w:rPr>
          <w:rFonts w:cs="Courier New"/>
          <w:sz w:val="18"/>
          <w:szCs w:val="18"/>
        </w:rPr>
        <w:t>Firmenlogo mit Verlinkung auf der Website</w:t>
      </w:r>
      <w:r w:rsidR="008D2F03" w:rsidRPr="00745797">
        <w:rPr>
          <w:rFonts w:cs="Courier New"/>
          <w:sz w:val="18"/>
          <w:szCs w:val="18"/>
        </w:rPr>
        <w:t xml:space="preserve"> | </w:t>
      </w:r>
      <w:r w:rsidRPr="00745797">
        <w:rPr>
          <w:rFonts w:cs="Courier New"/>
          <w:sz w:val="18"/>
          <w:szCs w:val="18"/>
        </w:rPr>
        <w:t>Auflistung inkl. URL im Ausstellerverzeichnis der Messezeitung des Zürcher Oberländers (ZO)</w:t>
      </w:r>
      <w:r w:rsidR="008D2F03" w:rsidRPr="00745797">
        <w:rPr>
          <w:rFonts w:cs="Courier New"/>
          <w:sz w:val="18"/>
          <w:szCs w:val="18"/>
        </w:rPr>
        <w:t xml:space="preserve"> |</w:t>
      </w:r>
      <w:r w:rsidRPr="00745797">
        <w:rPr>
          <w:rFonts w:cs="Courier New"/>
          <w:sz w:val="18"/>
          <w:szCs w:val="18"/>
        </w:rPr>
        <w:t xml:space="preserve"> </w:t>
      </w:r>
      <w:r w:rsidR="008D2F03" w:rsidRPr="00745797">
        <w:rPr>
          <w:rFonts w:cs="Courier New"/>
          <w:sz w:val="18"/>
          <w:szCs w:val="18"/>
        </w:rPr>
        <w:t>Bewerbung der Messe via</w:t>
      </w:r>
      <w:r w:rsidRPr="00745797">
        <w:rPr>
          <w:rFonts w:cs="Courier New"/>
          <w:sz w:val="18"/>
          <w:szCs w:val="18"/>
        </w:rPr>
        <w:t xml:space="preserve"> Social-Media</w:t>
      </w:r>
      <w:r w:rsidR="004B56E5" w:rsidRPr="00745797">
        <w:rPr>
          <w:rFonts w:cs="Courier New"/>
          <w:sz w:val="18"/>
          <w:szCs w:val="18"/>
        </w:rPr>
        <w:t>-</w:t>
      </w:r>
      <w:r w:rsidR="008D2F03" w:rsidRPr="00745797">
        <w:rPr>
          <w:rFonts w:cs="Courier New"/>
          <w:sz w:val="18"/>
          <w:szCs w:val="18"/>
        </w:rPr>
        <w:t>Posts (pro Aussteller 1 Firmenbeitrag)</w:t>
      </w:r>
      <w:r w:rsidRPr="00745797">
        <w:rPr>
          <w:rFonts w:cs="Courier New"/>
          <w:sz w:val="18"/>
          <w:szCs w:val="18"/>
        </w:rPr>
        <w:t xml:space="preserve">, </w:t>
      </w:r>
      <w:r w:rsidR="008943C2" w:rsidRPr="00745797">
        <w:rPr>
          <w:rFonts w:cs="Courier New"/>
          <w:sz w:val="18"/>
          <w:szCs w:val="18"/>
        </w:rPr>
        <w:t>Banner-</w:t>
      </w:r>
      <w:r w:rsidR="004B56E5" w:rsidRPr="00745797">
        <w:rPr>
          <w:rFonts w:cs="Courier New"/>
          <w:sz w:val="18"/>
          <w:szCs w:val="18"/>
        </w:rPr>
        <w:t xml:space="preserve"> und</w:t>
      </w:r>
      <w:r w:rsidR="008943C2" w:rsidRPr="00745797">
        <w:rPr>
          <w:rFonts w:cs="Courier New"/>
          <w:sz w:val="18"/>
          <w:szCs w:val="18"/>
        </w:rPr>
        <w:t xml:space="preserve"> Flyer-Werbung im Raum </w:t>
      </w:r>
      <w:r w:rsidR="004B56E5" w:rsidRPr="00745797">
        <w:rPr>
          <w:rFonts w:cs="Courier New"/>
          <w:sz w:val="18"/>
          <w:szCs w:val="18"/>
        </w:rPr>
        <w:t xml:space="preserve">Zürich </w:t>
      </w:r>
      <w:r w:rsidR="008943C2" w:rsidRPr="00745797">
        <w:rPr>
          <w:rFonts w:cs="Courier New"/>
          <w:sz w:val="18"/>
          <w:szCs w:val="18"/>
        </w:rPr>
        <w:t>Oberland, Presseartikel in div. Tageszeitung</w:t>
      </w:r>
      <w:r w:rsidR="004B56E5" w:rsidRPr="00745797">
        <w:rPr>
          <w:rFonts w:cs="Courier New"/>
          <w:sz w:val="18"/>
          <w:szCs w:val="18"/>
        </w:rPr>
        <w:t>en</w:t>
      </w:r>
      <w:r w:rsidR="008943C2" w:rsidRPr="00745797">
        <w:rPr>
          <w:rFonts w:cs="Courier New"/>
          <w:sz w:val="18"/>
          <w:szCs w:val="18"/>
        </w:rPr>
        <w:t xml:space="preserve"> der weiteren Umgebung</w:t>
      </w:r>
      <w:r w:rsidR="003B7C8E" w:rsidRPr="00745797">
        <w:rPr>
          <w:rFonts w:cs="Courier New"/>
          <w:sz w:val="18"/>
          <w:szCs w:val="18"/>
        </w:rPr>
        <w:t xml:space="preserve"> | Planung und Umsetzung von diversen weiteren PR- und Marketingmassnahmen</w:t>
      </w:r>
    </w:p>
    <w:p w14:paraId="18900626" w14:textId="34558071" w:rsidR="009B510D" w:rsidRPr="00745797" w:rsidRDefault="006D1B48" w:rsidP="00745797">
      <w:pPr>
        <w:tabs>
          <w:tab w:val="right" w:pos="9072"/>
        </w:tabs>
        <w:autoSpaceDE w:val="0"/>
        <w:autoSpaceDN w:val="0"/>
        <w:adjustRightInd w:val="0"/>
        <w:spacing w:before="160" w:after="160" w:line="240" w:lineRule="auto"/>
        <w:rPr>
          <w:rFonts w:ascii="Barlow Condensed SemiBold" w:hAnsi="Barlow Condensed SemiBold" w:cs="Courier New"/>
          <w:color w:val="C184A3"/>
        </w:rPr>
      </w:pPr>
      <w:r w:rsidRPr="00745797">
        <w:rPr>
          <w:rFonts w:ascii="Barlow Condensed SemiBold" w:hAnsi="Barlow Condensed SemiBold" w:cs="Courier New"/>
          <w:color w:val="C184A3"/>
        </w:rPr>
        <w:t>Zahlungskonditionen</w:t>
      </w:r>
      <w:r w:rsidR="009B510D" w:rsidRPr="00745797">
        <w:rPr>
          <w:rFonts w:ascii="Barlow Condensed SemiBold" w:hAnsi="Barlow Condensed SemiBold" w:cs="Courier New"/>
          <w:color w:val="C184A3"/>
        </w:rPr>
        <w:tab/>
      </w:r>
    </w:p>
    <w:p w14:paraId="68489D78" w14:textId="25442720" w:rsidR="009B510D" w:rsidRPr="008D2F03" w:rsidRDefault="004B56E5" w:rsidP="009B510D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  <w:r w:rsidRPr="00745797">
        <w:rPr>
          <w:rFonts w:cs="Courier New"/>
          <w:sz w:val="18"/>
          <w:szCs w:val="18"/>
        </w:rPr>
        <w:t xml:space="preserve">Die Zahlungsbedingen sind in den AGBs geregelt. </w:t>
      </w:r>
      <w:r w:rsidR="009B510D" w:rsidRPr="00745797">
        <w:rPr>
          <w:rFonts w:cs="Courier New"/>
          <w:sz w:val="18"/>
          <w:szCs w:val="18"/>
        </w:rPr>
        <w:t xml:space="preserve">Der Gesamtbetrag wird spätestens </w:t>
      </w:r>
      <w:r w:rsidRPr="00745797">
        <w:rPr>
          <w:rFonts w:cs="Courier New"/>
          <w:sz w:val="18"/>
          <w:szCs w:val="18"/>
        </w:rPr>
        <w:t xml:space="preserve">10 </w:t>
      </w:r>
      <w:r w:rsidR="009B510D" w:rsidRPr="00745797">
        <w:rPr>
          <w:rFonts w:cs="Courier New"/>
          <w:sz w:val="18"/>
          <w:szCs w:val="18"/>
        </w:rPr>
        <w:t>Tage nach Vertragsunterzeichnung fällig. Die Rechnung wird per E-Mail zugestellt. Die definitive Reservation erfolgt nach Zahlungseingang.</w:t>
      </w:r>
      <w:r w:rsidR="006D1B48" w:rsidRPr="008D2F03">
        <w:rPr>
          <w:rFonts w:cs="Courier New"/>
          <w:sz w:val="18"/>
          <w:szCs w:val="18"/>
        </w:rPr>
        <w:t xml:space="preserve"> </w:t>
      </w:r>
    </w:p>
    <w:p w14:paraId="7B503616" w14:textId="77777777" w:rsidR="00485F0A" w:rsidRPr="004253FE" w:rsidRDefault="00485F0A" w:rsidP="00745797">
      <w:pPr>
        <w:tabs>
          <w:tab w:val="right" w:pos="9072"/>
        </w:tabs>
        <w:autoSpaceDE w:val="0"/>
        <w:autoSpaceDN w:val="0"/>
        <w:adjustRightInd w:val="0"/>
        <w:spacing w:before="160" w:after="160" w:line="240" w:lineRule="auto"/>
        <w:rPr>
          <w:rFonts w:ascii="Barlow Condensed SemiBold" w:hAnsi="Barlow Condensed SemiBold" w:cs="Courier New"/>
          <w:color w:val="C184A3"/>
        </w:rPr>
      </w:pPr>
      <w:r w:rsidRPr="004253FE">
        <w:rPr>
          <w:rFonts w:ascii="Barlow Condensed SemiBold" w:hAnsi="Barlow Condensed SemiBold" w:cs="Courier New"/>
          <w:color w:val="C184A3"/>
        </w:rPr>
        <w:t xml:space="preserve">Vertragsbedingungen </w:t>
      </w:r>
      <w:r w:rsidRPr="004253FE">
        <w:rPr>
          <w:rFonts w:ascii="Barlow Condensed SemiBold" w:hAnsi="Barlow Condensed SemiBold" w:cs="Courier New"/>
          <w:color w:val="C184A3"/>
        </w:rPr>
        <w:tab/>
      </w:r>
    </w:p>
    <w:p w14:paraId="4F37D789" w14:textId="77777777" w:rsidR="00485F0A" w:rsidRPr="003E6BED" w:rsidRDefault="00485F0A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  <w:r w:rsidRPr="003E6BED">
        <w:rPr>
          <w:rFonts w:cs="Courier New"/>
          <w:sz w:val="18"/>
          <w:szCs w:val="18"/>
        </w:rPr>
        <w:t>Der Aussteller bestätigt, dass er die allgemeinen Vertragsbedingungen (AGB) erhalten, gelesen und vollumfänglich akzeptiert hat. Die AGB bilden einen integrierten und verbindlichen Bestandteil dieses Vertrages.</w:t>
      </w:r>
    </w:p>
    <w:p w14:paraId="2C549230" w14:textId="77777777" w:rsidR="00485F0A" w:rsidRPr="003E6BED" w:rsidRDefault="00485F0A" w:rsidP="00485F0A">
      <w:pPr>
        <w:autoSpaceDE w:val="0"/>
        <w:autoSpaceDN w:val="0"/>
        <w:adjustRightInd w:val="0"/>
        <w:spacing w:line="240" w:lineRule="auto"/>
        <w:rPr>
          <w:rFonts w:cs="Courier New"/>
          <w:sz w:val="18"/>
          <w:szCs w:val="18"/>
        </w:rPr>
      </w:pPr>
    </w:p>
    <w:p w14:paraId="43791919" w14:textId="11E2E98F" w:rsidR="00485F0A" w:rsidRPr="003E6BED" w:rsidRDefault="00EF48EE" w:rsidP="00485F0A">
      <w:pPr>
        <w:tabs>
          <w:tab w:val="left" w:pos="851"/>
          <w:tab w:val="right" w:pos="3969"/>
          <w:tab w:val="left" w:pos="4678"/>
          <w:tab w:val="right" w:pos="9072"/>
        </w:tabs>
        <w:autoSpaceDE w:val="0"/>
        <w:autoSpaceDN w:val="0"/>
        <w:adjustRightInd w:val="0"/>
        <w:spacing w:line="240" w:lineRule="auto"/>
        <w:rPr>
          <w:rFonts w:cs="Courier New"/>
          <w:color w:val="D9D9D9" w:themeColor="background1" w:themeShade="D9"/>
          <w:sz w:val="18"/>
          <w:szCs w:val="18"/>
          <w:u w:val="single"/>
        </w:rPr>
      </w:pPr>
      <w:r>
        <w:rPr>
          <w:rFonts w:cs="Courier New"/>
          <w:sz w:val="18"/>
          <w:szCs w:val="18"/>
        </w:rPr>
        <w:t>Ort</w:t>
      </w:r>
      <w:r w:rsidR="00485F0A"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-1630938634"/>
          <w:placeholder>
            <w:docPart w:val="0BEB0962633A446C9EEFBF7D20D20541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485F0A" w:rsidRPr="003E6BED">
        <w:rPr>
          <w:rFonts w:cs="Courier New"/>
          <w:color w:val="D9D9D9" w:themeColor="background1" w:themeShade="D9"/>
          <w:sz w:val="18"/>
          <w:szCs w:val="18"/>
        </w:rPr>
        <w:tab/>
      </w:r>
    </w:p>
    <w:p w14:paraId="7E333992" w14:textId="1AD5893D" w:rsidR="00721DC2" w:rsidRPr="00EF48EE" w:rsidRDefault="00EF48EE" w:rsidP="00622B9D">
      <w:pPr>
        <w:tabs>
          <w:tab w:val="left" w:pos="851"/>
          <w:tab w:val="right" w:pos="3969"/>
          <w:tab w:val="left" w:pos="4678"/>
          <w:tab w:val="right" w:pos="9072"/>
        </w:tabs>
        <w:autoSpaceDE w:val="0"/>
        <w:autoSpaceDN w:val="0"/>
        <w:adjustRightInd w:val="0"/>
        <w:spacing w:before="120" w:line="240" w:lineRule="auto"/>
        <w:rPr>
          <w:rFonts w:cs="Courier New"/>
          <w:color w:val="D9D9D9" w:themeColor="background1" w:themeShade="D9"/>
          <w:sz w:val="18"/>
          <w:szCs w:val="18"/>
          <w:u w:val="single"/>
        </w:rPr>
      </w:pPr>
      <w:r>
        <w:rPr>
          <w:rFonts w:cs="Courier New"/>
          <w:sz w:val="18"/>
          <w:szCs w:val="18"/>
        </w:rPr>
        <w:t>Datum</w:t>
      </w:r>
      <w:r w:rsidRPr="003E6BED">
        <w:rPr>
          <w:rFonts w:cs="Courier New"/>
          <w:sz w:val="18"/>
          <w:szCs w:val="18"/>
        </w:rPr>
        <w:tab/>
      </w:r>
      <w:sdt>
        <w:sdtPr>
          <w:rPr>
            <w:rFonts w:cs="Courier New"/>
            <w:sz w:val="18"/>
            <w:szCs w:val="18"/>
          </w:rPr>
          <w:id w:val="2117397050"/>
          <w:placeholder>
            <w:docPart w:val="D1DF9E8B9A05449DA2121979A8262E77"/>
          </w:placeholder>
          <w:showingPlcHdr/>
          <w:text/>
        </w:sdtPr>
        <w:sdtEndPr/>
        <w:sdtContent>
          <w:r w:rsidR="006B2C12" w:rsidRPr="009813BD">
            <w:rPr>
              <w:rStyle w:val="Platzhaltertext"/>
              <w:sz w:val="18"/>
              <w:szCs w:val="18"/>
            </w:rPr>
            <w:t>Hier tippen, um Text einzugeben</w:t>
          </w:r>
        </w:sdtContent>
      </w:sdt>
      <w:r w:rsidR="006B2C12">
        <w:rPr>
          <w:rFonts w:cs="Courier New"/>
          <w:sz w:val="18"/>
          <w:szCs w:val="18"/>
        </w:rPr>
        <w:tab/>
      </w:r>
      <w:r w:rsidRPr="003E6BED">
        <w:rPr>
          <w:rFonts w:cs="Courier New"/>
          <w:color w:val="D9D9D9" w:themeColor="background1" w:themeShade="D9"/>
          <w:sz w:val="18"/>
          <w:szCs w:val="18"/>
        </w:rPr>
        <w:tab/>
      </w:r>
      <w:r>
        <w:rPr>
          <w:rFonts w:cs="Courier New"/>
          <w:sz w:val="18"/>
          <w:szCs w:val="18"/>
        </w:rPr>
        <w:t>Unterschrift</w:t>
      </w:r>
      <w:r w:rsidRPr="003E6BED">
        <w:rPr>
          <w:rFonts w:cs="Courier New"/>
          <w:sz w:val="18"/>
          <w:szCs w:val="18"/>
        </w:rPr>
        <w:t xml:space="preserve"> </w:t>
      </w:r>
      <w:r w:rsidRPr="003E6BED">
        <w:rPr>
          <w:rFonts w:cs="Courier New"/>
          <w:sz w:val="18"/>
          <w:szCs w:val="18"/>
          <w:u w:val="single"/>
        </w:rPr>
        <w:tab/>
      </w:r>
    </w:p>
    <w:sectPr w:rsidR="00721DC2" w:rsidRPr="00EF48EE" w:rsidSect="00622B9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993" w:right="1274" w:bottom="709" w:left="1276" w:header="708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99182" w14:textId="77777777" w:rsidR="00510C45" w:rsidRDefault="00510C45" w:rsidP="005C744B">
      <w:r>
        <w:separator/>
      </w:r>
    </w:p>
  </w:endnote>
  <w:endnote w:type="continuationSeparator" w:id="0">
    <w:p w14:paraId="670382A3" w14:textId="77777777" w:rsidR="00510C45" w:rsidRDefault="00510C45" w:rsidP="005C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2FCB82-91AA-4BD0-AE65-3EEF974A5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Condensed Light">
    <w:altName w:val="Calibri"/>
    <w:panose1 w:val="00000406000000000000"/>
    <w:charset w:val="00"/>
    <w:family w:val="auto"/>
    <w:pitch w:val="variable"/>
    <w:sig w:usb0="20000007" w:usb1="00000000" w:usb2="00000000" w:usb3="00000000" w:csb0="00000193" w:csb1="00000000"/>
    <w:embedRegular r:id="rId2" w:fontKey="{96722F01-C841-46EA-8FBC-2B9606EB2855}"/>
  </w:font>
  <w:font w:name="Montez">
    <w:panose1 w:val="02000503000000020004"/>
    <w:charset w:val="00"/>
    <w:family w:val="auto"/>
    <w:pitch w:val="variable"/>
    <w:sig w:usb0="A00000AF" w:usb1="4000004A" w:usb2="00000000" w:usb3="00000000" w:csb0="00000093" w:csb1="00000000"/>
    <w:embedRegular r:id="rId3" w:fontKey="{0EF893A2-767C-4FC6-AB04-E34F9C41584B}"/>
  </w:font>
  <w:font w:name="Futura (Light)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arlow Condensed SemiBold">
    <w:panose1 w:val="00000706000000000000"/>
    <w:charset w:val="00"/>
    <w:family w:val="auto"/>
    <w:pitch w:val="variable"/>
    <w:sig w:usb0="20000007" w:usb1="00000000" w:usb2="00000000" w:usb3="00000000" w:csb0="00000193" w:csb1="00000000"/>
    <w:embedRegular r:id="rId4" w:fontKey="{BDAB36C1-DFA8-482E-BE3F-92FE299304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D9DDF31C-70E1-4816-92E7-E89E9066E5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57C6BA-2354-4420-A789-020A224BF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54A77" w14:textId="56D7046C" w:rsidR="00494C17" w:rsidRPr="005C744B" w:rsidRDefault="00494C17" w:rsidP="005C744B">
    <w:pPr>
      <w:pStyle w:val="Fusszeile"/>
    </w:pPr>
    <w:r w:rsidRPr="005C744B">
      <w:t>Wedding Emotion</w:t>
    </w:r>
    <w:r w:rsidR="00F43D26">
      <w:t xml:space="preserve"> | </w:t>
    </w:r>
    <w:r w:rsidR="00F43D26">
      <w:fldChar w:fldCharType="begin"/>
    </w:r>
    <w:r w:rsidR="00F43D26">
      <w:instrText xml:space="preserve"> TIME \@ "d. MMMM yyyy" </w:instrText>
    </w:r>
    <w:r w:rsidR="00F43D26">
      <w:fldChar w:fldCharType="separate"/>
    </w:r>
    <w:r w:rsidR="0034692E">
      <w:rPr>
        <w:noProof/>
      </w:rPr>
      <w:t>1. Februar 2022</w:t>
    </w:r>
    <w:r w:rsidR="00F43D26">
      <w:fldChar w:fldCharType="end"/>
    </w:r>
  </w:p>
  <w:sdt>
    <w:sdtPr>
      <w:id w:val="2072687136"/>
      <w:docPartObj>
        <w:docPartGallery w:val="Page Numbers (Bottom of Page)"/>
        <w:docPartUnique/>
      </w:docPartObj>
    </w:sdtPr>
    <w:sdtEndPr/>
    <w:sdtContent>
      <w:p w14:paraId="7D16A273" w14:textId="77777777" w:rsidR="00C80D35" w:rsidRPr="00494C17" w:rsidRDefault="00494C17" w:rsidP="005C744B">
        <w:pPr>
          <w:pStyle w:val="Fusszeile"/>
        </w:pPr>
        <w:r w:rsidRPr="00494C17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4E8B563D" wp14:editId="52784B8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7" name="Rechtec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220CB" w14:textId="77777777" w:rsidR="00494C17" w:rsidRPr="00F43D26" w:rsidRDefault="00494C17" w:rsidP="00F43D26">
                              <w:pPr>
                                <w:pStyle w:val="Seite"/>
                              </w:pPr>
                              <w:r w:rsidRPr="00F43D26">
                                <w:fldChar w:fldCharType="begin"/>
                              </w:r>
                              <w:r w:rsidRPr="00F43D26">
                                <w:instrText>PAGE   \* MERGEFORMAT</w:instrText>
                              </w:r>
                              <w:r w:rsidRPr="00F43D26">
                                <w:fldChar w:fldCharType="separate"/>
                              </w:r>
                              <w:r w:rsidRPr="00F43D26">
                                <w:t>2</w:t>
                              </w:r>
                              <w:r w:rsidRPr="00F43D26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E8B563D" id="Rechteck 7" o:spid="_x0000_s1032" style="position:absolute;margin-left:0;margin-top:0;width:44.55pt;height:15.1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633220CB" w14:textId="77777777" w:rsidR="00494C17" w:rsidRPr="00F43D26" w:rsidRDefault="00494C17" w:rsidP="00F43D26">
                        <w:pPr>
                          <w:pStyle w:val="Seite"/>
                        </w:pPr>
                        <w:r w:rsidRPr="00F43D26">
                          <w:fldChar w:fldCharType="begin"/>
                        </w:r>
                        <w:r w:rsidRPr="00F43D26">
                          <w:instrText>PAGE   \* MERGEFORMAT</w:instrText>
                        </w:r>
                        <w:r w:rsidRPr="00F43D26">
                          <w:fldChar w:fldCharType="separate"/>
                        </w:r>
                        <w:r w:rsidRPr="00F43D26">
                          <w:t>2</w:t>
                        </w:r>
                        <w:r w:rsidRPr="00F43D26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FDC9" w14:textId="7DAD6CC2" w:rsidR="00E338A9" w:rsidRPr="005C744B" w:rsidRDefault="00AE65BF" w:rsidP="005C744B">
    <w:pPr>
      <w:pStyle w:val="Fusszeile"/>
    </w:pPr>
    <w:r>
      <w:t xml:space="preserve">Verein </w:t>
    </w:r>
    <w:r w:rsidR="00494C17" w:rsidRPr="005C744B">
      <w:t>Wedding Emotion | Herracherweg 67 | 8610 Uster</w:t>
    </w:r>
  </w:p>
  <w:p w14:paraId="0D4ABD5F" w14:textId="77777777" w:rsidR="00494C17" w:rsidRPr="00F43D26" w:rsidRDefault="00494C17" w:rsidP="005C744B">
    <w:pPr>
      <w:pStyle w:val="Fusszeile"/>
      <w:rPr>
        <w:color w:val="C184A3"/>
      </w:rPr>
    </w:pPr>
    <w:r w:rsidRPr="00F43D26">
      <w:rPr>
        <w:color w:val="C184A3"/>
      </w:rPr>
      <w:t>www.WeddingEmotion.ch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20825" w14:textId="77777777" w:rsidR="00510C45" w:rsidRDefault="00510C45" w:rsidP="005C744B">
      <w:r>
        <w:separator/>
      </w:r>
    </w:p>
  </w:footnote>
  <w:footnote w:type="continuationSeparator" w:id="0">
    <w:p w14:paraId="423EB3FB" w14:textId="77777777" w:rsidR="00510C45" w:rsidRDefault="00510C45" w:rsidP="005C7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6824" w14:textId="77777777" w:rsidR="00A30413" w:rsidRDefault="00494C17" w:rsidP="005C744B">
    <w:pPr>
      <w:pStyle w:val="Kopfzeile"/>
    </w:pPr>
    <w:r>
      <w:rPr>
        <w:noProof/>
      </w:rPr>
      <w:drawing>
        <wp:anchor distT="0" distB="0" distL="114300" distR="114300" simplePos="0" relativeHeight="251666432" behindDoc="0" locked="1" layoutInCell="1" allowOverlap="0" wp14:anchorId="4B3EF226" wp14:editId="48DC829B">
          <wp:simplePos x="0" y="0"/>
          <wp:positionH relativeFrom="margin">
            <wp:posOffset>4428490</wp:posOffset>
          </wp:positionH>
          <wp:positionV relativeFrom="margin">
            <wp:posOffset>-1260475</wp:posOffset>
          </wp:positionV>
          <wp:extent cx="1504800" cy="1504800"/>
          <wp:effectExtent l="0" t="0" r="635" b="635"/>
          <wp:wrapSquare wrapText="bothSides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eddingEmotion-Logo-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15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05730" w14:textId="34599283" w:rsidR="009B510D" w:rsidRDefault="009B510D" w:rsidP="009B510D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B067F13" wp14:editId="4FD909AC">
          <wp:simplePos x="0" y="0"/>
          <wp:positionH relativeFrom="column">
            <wp:posOffset>4432300</wp:posOffset>
          </wp:positionH>
          <wp:positionV relativeFrom="paragraph">
            <wp:posOffset>-183515</wp:posOffset>
          </wp:positionV>
          <wp:extent cx="1504800" cy="1036800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Grafik 2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89" b="17108"/>
                  <a:stretch/>
                </pic:blipFill>
                <pic:spPr bwMode="auto">
                  <a:xfrm>
                    <a:off x="0" y="0"/>
                    <a:ext cx="1504800" cy="103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E4B4CA" w14:textId="3505A361" w:rsidR="00E338A9" w:rsidRDefault="00510C45" w:rsidP="005C744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FMcLYIqDXJM4SHK8VLYdII0S4CrO0VsVo8UElQWT7c8zYlZlzxR1GRnwRPIQRKo5MkpYXE16myHX1Jx40vGfZg==" w:salt="b5lghkFSWd+215QjUv/Bo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F0A"/>
    <w:rsid w:val="000B6BCD"/>
    <w:rsid w:val="000D65B8"/>
    <w:rsid w:val="00131B49"/>
    <w:rsid w:val="001378FE"/>
    <w:rsid w:val="0015186F"/>
    <w:rsid w:val="00180FC3"/>
    <w:rsid w:val="001838C6"/>
    <w:rsid w:val="001B15AD"/>
    <w:rsid w:val="001B53AA"/>
    <w:rsid w:val="002129ED"/>
    <w:rsid w:val="00227A48"/>
    <w:rsid w:val="002652ED"/>
    <w:rsid w:val="0034692E"/>
    <w:rsid w:val="0036039A"/>
    <w:rsid w:val="003B7C8E"/>
    <w:rsid w:val="003D0DE6"/>
    <w:rsid w:val="004219D7"/>
    <w:rsid w:val="00433F64"/>
    <w:rsid w:val="00451FE4"/>
    <w:rsid w:val="00484261"/>
    <w:rsid w:val="00485F0A"/>
    <w:rsid w:val="00494C17"/>
    <w:rsid w:val="004A4D12"/>
    <w:rsid w:val="004B56E5"/>
    <w:rsid w:val="004F5920"/>
    <w:rsid w:val="00510C45"/>
    <w:rsid w:val="00546BBC"/>
    <w:rsid w:val="00550C5E"/>
    <w:rsid w:val="00572BBD"/>
    <w:rsid w:val="005C744B"/>
    <w:rsid w:val="00622B9D"/>
    <w:rsid w:val="00671538"/>
    <w:rsid w:val="00675873"/>
    <w:rsid w:val="006B2C12"/>
    <w:rsid w:val="006D1B48"/>
    <w:rsid w:val="00721DC2"/>
    <w:rsid w:val="00745797"/>
    <w:rsid w:val="00846C1E"/>
    <w:rsid w:val="00852A06"/>
    <w:rsid w:val="00880026"/>
    <w:rsid w:val="008943C2"/>
    <w:rsid w:val="008D2F03"/>
    <w:rsid w:val="008E55A7"/>
    <w:rsid w:val="009459FB"/>
    <w:rsid w:val="009813BD"/>
    <w:rsid w:val="0099029C"/>
    <w:rsid w:val="009B510D"/>
    <w:rsid w:val="009B55F9"/>
    <w:rsid w:val="009E3E52"/>
    <w:rsid w:val="00A30E97"/>
    <w:rsid w:val="00A47DB4"/>
    <w:rsid w:val="00A779BD"/>
    <w:rsid w:val="00AE65BF"/>
    <w:rsid w:val="00B34F3F"/>
    <w:rsid w:val="00B469C3"/>
    <w:rsid w:val="00B80E32"/>
    <w:rsid w:val="00BA5B1B"/>
    <w:rsid w:val="00BA75A0"/>
    <w:rsid w:val="00BB3FA9"/>
    <w:rsid w:val="00C728BB"/>
    <w:rsid w:val="00CB6DD6"/>
    <w:rsid w:val="00CE4800"/>
    <w:rsid w:val="00CE7AB4"/>
    <w:rsid w:val="00D642E8"/>
    <w:rsid w:val="00D84F74"/>
    <w:rsid w:val="00DD2F4E"/>
    <w:rsid w:val="00EA4187"/>
    <w:rsid w:val="00EC2418"/>
    <w:rsid w:val="00EC7E4A"/>
    <w:rsid w:val="00EF3FFE"/>
    <w:rsid w:val="00EF48EE"/>
    <w:rsid w:val="00F27692"/>
    <w:rsid w:val="00F374F1"/>
    <w:rsid w:val="00F43D26"/>
    <w:rsid w:val="00F4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073639"/>
  <w15:chartTrackingRefBased/>
  <w15:docId w15:val="{3CBE08E4-7FA7-4719-8EC8-0AF979C6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2F03"/>
    <w:pPr>
      <w:spacing w:after="0" w:line="264" w:lineRule="auto"/>
    </w:pPr>
    <w:rPr>
      <w:rFonts w:ascii="Barlow Condensed Light" w:hAnsi="Barlow Condensed Light"/>
      <w:sz w:val="20"/>
      <w:szCs w:val="20"/>
    </w:rPr>
  </w:style>
  <w:style w:type="paragraph" w:styleId="berschrift1">
    <w:name w:val="heading 1"/>
    <w:basedOn w:val="berschrift2"/>
    <w:next w:val="Standard"/>
    <w:link w:val="berschrift1Zchn"/>
    <w:uiPriority w:val="9"/>
    <w:rsid w:val="00494C17"/>
    <w:pPr>
      <w:outlineLvl w:val="0"/>
    </w:pPr>
  </w:style>
  <w:style w:type="paragraph" w:styleId="berschrift2">
    <w:name w:val="heading 2"/>
    <w:basedOn w:val="Titel"/>
    <w:next w:val="Standard"/>
    <w:link w:val="berschrift2Zchn"/>
    <w:uiPriority w:val="9"/>
    <w:unhideWhenUsed/>
    <w:rsid w:val="00494C17"/>
    <w:pPr>
      <w:outlineLvl w:val="1"/>
    </w:pPr>
    <w:rPr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4F74"/>
    <w:pPr>
      <w:tabs>
        <w:tab w:val="center" w:pos="4536"/>
        <w:tab w:val="right" w:pos="9072"/>
      </w:tabs>
      <w:spacing w:line="240" w:lineRule="auto"/>
    </w:pPr>
    <w:rPr>
      <w:rFonts w:ascii="Futura (Light)" w:hAnsi="Futura (Light)"/>
      <w:color w:val="575756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D84F74"/>
    <w:rPr>
      <w:rFonts w:ascii="Futura (Light)" w:hAnsi="Futura (Light)"/>
      <w:color w:val="575756"/>
    </w:rPr>
  </w:style>
  <w:style w:type="paragraph" w:styleId="Fuzeile">
    <w:name w:val="footer"/>
    <w:basedOn w:val="Standard"/>
    <w:link w:val="FuzeileZchn"/>
    <w:uiPriority w:val="99"/>
    <w:unhideWhenUsed/>
    <w:rsid w:val="00D84F74"/>
    <w:pPr>
      <w:tabs>
        <w:tab w:val="center" w:pos="4536"/>
        <w:tab w:val="right" w:pos="9072"/>
      </w:tabs>
      <w:spacing w:line="240" w:lineRule="auto"/>
    </w:pPr>
    <w:rPr>
      <w:rFonts w:ascii="Futura (Light)" w:hAnsi="Futura (Light)"/>
      <w:color w:val="575756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D84F74"/>
    <w:rPr>
      <w:rFonts w:ascii="Futura (Light)" w:hAnsi="Futura (Light)"/>
      <w:color w:val="575756"/>
    </w:rPr>
  </w:style>
  <w:style w:type="paragraph" w:styleId="KeinLeerraum">
    <w:name w:val="No Spacing"/>
    <w:link w:val="KeinLeerraumZchn"/>
    <w:uiPriority w:val="1"/>
    <w:rsid w:val="00D84F74"/>
    <w:pPr>
      <w:spacing w:after="0" w:line="240" w:lineRule="auto"/>
    </w:pPr>
    <w:rPr>
      <w:rFonts w:ascii="Futura (Light)" w:hAnsi="Futura (Light)"/>
      <w:color w:val="57575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4F74"/>
    <w:rPr>
      <w:rFonts w:ascii="Futura (Light)" w:hAnsi="Futura (Light)"/>
      <w:color w:val="575756"/>
    </w:rPr>
  </w:style>
  <w:style w:type="character" w:styleId="Hyperlink">
    <w:name w:val="Hyperlink"/>
    <w:basedOn w:val="Absatz-Standardschriftart"/>
    <w:uiPriority w:val="99"/>
    <w:unhideWhenUsed/>
    <w:rsid w:val="00494C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4C17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F43D26"/>
    <w:pPr>
      <w:spacing w:after="160" w:line="240" w:lineRule="auto"/>
    </w:pPr>
    <w:rPr>
      <w:rFonts w:ascii="Montez" w:hAnsi="Montez"/>
      <w:color w:val="C184A3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43D26"/>
    <w:rPr>
      <w:rFonts w:ascii="Montez" w:hAnsi="Montez"/>
      <w:color w:val="C184A3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4C17"/>
    <w:rPr>
      <w:rFonts w:ascii="Montez" w:hAnsi="Montez"/>
      <w:color w:val="C15A66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4C17"/>
    <w:rPr>
      <w:rFonts w:ascii="Montez" w:hAnsi="Montez"/>
      <w:color w:val="C15A66"/>
      <w:sz w:val="40"/>
      <w:szCs w:val="40"/>
    </w:rPr>
  </w:style>
  <w:style w:type="paragraph" w:customStyle="1" w:styleId="Fusszeile">
    <w:name w:val="Fusszeile"/>
    <w:basedOn w:val="Fuzeile"/>
    <w:link w:val="FusszeileZchn"/>
    <w:qFormat/>
    <w:rsid w:val="005C744B"/>
    <w:rPr>
      <w:rFonts w:ascii="Barlow Condensed Light" w:hAnsi="Barlow Condensed Light"/>
      <w:sz w:val="18"/>
      <w:szCs w:val="18"/>
    </w:rPr>
  </w:style>
  <w:style w:type="paragraph" w:styleId="Untertitel">
    <w:name w:val="Subtitle"/>
    <w:basedOn w:val="berschrift1"/>
    <w:next w:val="Standard"/>
    <w:link w:val="UntertitelZchn"/>
    <w:uiPriority w:val="11"/>
    <w:qFormat/>
    <w:rsid w:val="00F43D26"/>
  </w:style>
  <w:style w:type="character" w:customStyle="1" w:styleId="FusszeileZchn">
    <w:name w:val="Fusszeile Zchn"/>
    <w:basedOn w:val="FuzeileZchn"/>
    <w:link w:val="Fusszeile"/>
    <w:rsid w:val="005C744B"/>
    <w:rPr>
      <w:rFonts w:ascii="Barlow Condensed Light" w:hAnsi="Barlow Condensed Light"/>
      <w:color w:val="575756"/>
      <w:sz w:val="18"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3D26"/>
    <w:rPr>
      <w:rFonts w:ascii="Montez" w:hAnsi="Montez"/>
      <w:color w:val="C184A3"/>
      <w:sz w:val="40"/>
      <w:szCs w:val="40"/>
    </w:rPr>
  </w:style>
  <w:style w:type="character" w:styleId="Fett">
    <w:name w:val="Strong"/>
    <w:uiPriority w:val="22"/>
    <w:qFormat/>
    <w:rsid w:val="00EF3FFE"/>
    <w:rPr>
      <w:rFonts w:ascii="Barlow Condensed SemiBold" w:hAnsi="Barlow Condensed SemiBold"/>
    </w:rPr>
  </w:style>
  <w:style w:type="paragraph" w:customStyle="1" w:styleId="Seite">
    <w:name w:val="Seite"/>
    <w:basedOn w:val="Standard"/>
    <w:link w:val="SeiteZchn"/>
    <w:qFormat/>
    <w:rsid w:val="00F43D26"/>
    <w:rPr>
      <w:rFonts w:ascii="Barlow Condensed SemiBold" w:hAnsi="Barlow Condensed SemiBold"/>
      <w:color w:val="C184A3"/>
    </w:rPr>
  </w:style>
  <w:style w:type="character" w:customStyle="1" w:styleId="SeiteZchn">
    <w:name w:val="Seite Zchn"/>
    <w:basedOn w:val="Absatz-Standardschriftart"/>
    <w:link w:val="Seite"/>
    <w:rsid w:val="00F43D26"/>
    <w:rPr>
      <w:rFonts w:ascii="Barlow Condensed SemiBold" w:hAnsi="Barlow Condensed SemiBold"/>
      <w:color w:val="C184A3"/>
      <w:sz w:val="20"/>
      <w:szCs w:val="20"/>
    </w:rPr>
  </w:style>
  <w:style w:type="table" w:styleId="Tabellenraster">
    <w:name w:val="Table Grid"/>
    <w:basedOn w:val="NormaleTabelle"/>
    <w:uiPriority w:val="39"/>
    <w:rsid w:val="00A7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813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in\Dropbox\Wedding-Emotion\30_MARKOM\_Corporate%20Design\Wordvorlage\WeddingEmotion-Word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18EA4774464B39BB60209D67F72E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818E0C-5473-4CE2-A876-5A364F5CE2FB}"/>
      </w:docPartPr>
      <w:docPartBody>
        <w:p w:rsidR="00275763" w:rsidRDefault="0092676C" w:rsidP="0092676C">
          <w:pPr>
            <w:pStyle w:val="BC18EA4774464B39BB60209D67F72E7B4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144E82520A914E4EB425A630792F34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DF0B8C-A7D1-47FC-A7D9-88477A8384F3}"/>
      </w:docPartPr>
      <w:docPartBody>
        <w:p w:rsidR="00275763" w:rsidRDefault="0092676C" w:rsidP="0092676C">
          <w:pPr>
            <w:pStyle w:val="144E82520A914E4EB425A630792F341B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2DFD785672FC46069FFFA38625B8AB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E7ACA-0F60-40B2-92AE-439DCAEFE8D2}"/>
      </w:docPartPr>
      <w:docPartBody>
        <w:p w:rsidR="00275763" w:rsidRDefault="0092676C" w:rsidP="0092676C">
          <w:pPr>
            <w:pStyle w:val="2DFD785672FC46069FFFA38625B8AB10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9F890BD9824B4E43B93412405CC4D3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5CFCAB-7C67-400D-A20C-EB655CE60AC8}"/>
      </w:docPartPr>
      <w:docPartBody>
        <w:p w:rsidR="00275763" w:rsidRDefault="0092676C" w:rsidP="0092676C">
          <w:pPr>
            <w:pStyle w:val="9F890BD9824B4E43B93412405CC4D39F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0AD2B7661FD9410B88F95178198544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7912DC-05B4-4E4F-827C-C3D399E9D529}"/>
      </w:docPartPr>
      <w:docPartBody>
        <w:p w:rsidR="00275763" w:rsidRDefault="0092676C" w:rsidP="0092676C">
          <w:pPr>
            <w:pStyle w:val="0AD2B7661FD9410B88F9517819854403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68B1BCDA364D4E1AACB2F2FB9A9997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5482F0-8016-4D7E-942A-FD2B3F8B28B4}"/>
      </w:docPartPr>
      <w:docPartBody>
        <w:p w:rsidR="00275763" w:rsidRDefault="0092676C" w:rsidP="0092676C">
          <w:pPr>
            <w:pStyle w:val="68B1BCDA364D4E1AACB2F2FB9A99976B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A2AF70B4C35B4CA3A04BB10166C45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D770FA-D54D-489F-A4D6-619A87B28A7D}"/>
      </w:docPartPr>
      <w:docPartBody>
        <w:p w:rsidR="00275763" w:rsidRDefault="0092676C" w:rsidP="0092676C">
          <w:pPr>
            <w:pStyle w:val="A2AF70B4C35B4CA3A04BB10166C45C25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735E25D3E3EB40218224035472EE5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A7FE4B-326B-424E-AF2D-E94027B304CB}"/>
      </w:docPartPr>
      <w:docPartBody>
        <w:p w:rsidR="00275763" w:rsidRDefault="0092676C" w:rsidP="0092676C">
          <w:pPr>
            <w:pStyle w:val="735E25D3E3EB40218224035472EE54E8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6C57743795CB4615B40AC1C74E93C7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8D60D3-CAAC-41BC-873A-9D5207E9F5BA}"/>
      </w:docPartPr>
      <w:docPartBody>
        <w:p w:rsidR="00275763" w:rsidRDefault="0092676C" w:rsidP="0092676C">
          <w:pPr>
            <w:pStyle w:val="6C57743795CB4615B40AC1C74E93C7B2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9A46E83AE6D7401E97025355222BAF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BB95D3-47D1-4364-B29B-DAECBAB989D6}"/>
      </w:docPartPr>
      <w:docPartBody>
        <w:p w:rsidR="00275763" w:rsidRDefault="0092676C" w:rsidP="0092676C">
          <w:pPr>
            <w:pStyle w:val="9A46E83AE6D7401E97025355222BAF92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42233D161F2C41D890F59E90A8B99B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34B51A-8899-434B-8D42-B63DC15C73D6}"/>
      </w:docPartPr>
      <w:docPartBody>
        <w:p w:rsidR="00275763" w:rsidRDefault="0092676C" w:rsidP="0092676C">
          <w:pPr>
            <w:pStyle w:val="42233D161F2C41D890F59E90A8B99BB4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4DF56274DDC442B89D235E62D93D7B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7A6E0-027E-4B41-9D7B-5A3E85174CC7}"/>
      </w:docPartPr>
      <w:docPartBody>
        <w:p w:rsidR="00275763" w:rsidRDefault="0092676C" w:rsidP="0092676C">
          <w:pPr>
            <w:pStyle w:val="4DF56274DDC442B89D235E62D93D7BBB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0BEB0962633A446C9EEFBF7D20D205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ECE5E0-9888-4B40-AC9F-B66DA77C44B2}"/>
      </w:docPartPr>
      <w:docPartBody>
        <w:p w:rsidR="00275763" w:rsidRDefault="0092676C" w:rsidP="0092676C">
          <w:pPr>
            <w:pStyle w:val="0BEB0962633A446C9EEFBF7D20D20541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D1DF9E8B9A05449DA2121979A8262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04DB0-59C4-4EF3-ADDC-B8C59DE031DF}"/>
      </w:docPartPr>
      <w:docPartBody>
        <w:p w:rsidR="00275763" w:rsidRDefault="0092676C" w:rsidP="0092676C">
          <w:pPr>
            <w:pStyle w:val="D1DF9E8B9A05449DA2121979A8262E772"/>
          </w:pPr>
          <w:r w:rsidRPr="009813BD">
            <w:rPr>
              <w:rStyle w:val="Platzhaltertext"/>
              <w:sz w:val="18"/>
              <w:szCs w:val="18"/>
            </w:rPr>
            <w:t>Hier tippen, um Text einzugeben</w:t>
          </w:r>
        </w:p>
      </w:docPartBody>
    </w:docPart>
    <w:docPart>
      <w:docPartPr>
        <w:name w:val="106CC80FF9E643949E8B19CCE7522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DD3347-81B5-405F-9166-D78AAD4BDEB0}"/>
      </w:docPartPr>
      <w:docPartBody>
        <w:p w:rsidR="00275763" w:rsidRDefault="0092676C" w:rsidP="0092676C">
          <w:pPr>
            <w:pStyle w:val="106CC80FF9E643949E8B19CCE7522A3D"/>
          </w:pPr>
          <w:r w:rsidRPr="007541DA">
            <w:rPr>
              <w:rStyle w:val="Platzhaltertext"/>
            </w:rPr>
            <w:t>Wählen Sie ein Element aus.</w:t>
          </w:r>
        </w:p>
      </w:docPartBody>
    </w:docPart>
    <w:docPart>
      <w:docPartPr>
        <w:name w:val="36A461F4585D4A759C3108C4BBC652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1AF021-BFF6-489C-96FA-6408450CECD9}"/>
      </w:docPartPr>
      <w:docPartBody>
        <w:p w:rsidR="00275763" w:rsidRDefault="0092676C" w:rsidP="0092676C">
          <w:pPr>
            <w:pStyle w:val="36A461F4585D4A759C3108C4BBC65287"/>
          </w:pPr>
          <w:r w:rsidRPr="007541DA">
            <w:rPr>
              <w:rStyle w:val="Platzhaltertext"/>
            </w:rPr>
            <w:t>Wählen Sie ein Element aus.</w:t>
          </w:r>
        </w:p>
      </w:docPartBody>
    </w:docPart>
    <w:docPart>
      <w:docPartPr>
        <w:name w:val="565A541FAF324F0C98AC7C07EC79B2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DE636-38A0-4F73-9770-A7DD4209A041}"/>
      </w:docPartPr>
      <w:docPartBody>
        <w:p w:rsidR="00275763" w:rsidRDefault="0092676C" w:rsidP="0092676C">
          <w:pPr>
            <w:pStyle w:val="565A541FAF324F0C98AC7C07EC79B201"/>
          </w:pPr>
          <w:r w:rsidRPr="007541DA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Condensed Light">
    <w:altName w:val="Calibri"/>
    <w:panose1 w:val="00000406000000000000"/>
    <w:charset w:val="00"/>
    <w:family w:val="auto"/>
    <w:pitch w:val="variable"/>
    <w:sig w:usb0="20000007" w:usb1="00000000" w:usb2="00000000" w:usb3="00000000" w:csb0="00000193" w:csb1="00000000"/>
  </w:font>
  <w:font w:name="Montez">
    <w:panose1 w:val="02000503000000020004"/>
    <w:charset w:val="00"/>
    <w:family w:val="auto"/>
    <w:pitch w:val="variable"/>
    <w:sig w:usb0="A00000AF" w:usb1="4000004A" w:usb2="00000000" w:usb3="00000000" w:csb0="00000093" w:csb1="00000000"/>
  </w:font>
  <w:font w:name="Futura (Light)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arlow Condensed SemiBold">
    <w:panose1 w:val="00000706000000000000"/>
    <w:charset w:val="00"/>
    <w:family w:val="auto"/>
    <w:pitch w:val="variable"/>
    <w:sig w:usb0="20000007" w:usb1="00000000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6C"/>
    <w:rsid w:val="00210D45"/>
    <w:rsid w:val="00275763"/>
    <w:rsid w:val="007C07EE"/>
    <w:rsid w:val="0092676C"/>
    <w:rsid w:val="00E46BC2"/>
    <w:rsid w:val="00F6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2676C"/>
    <w:rPr>
      <w:color w:val="808080"/>
    </w:rPr>
  </w:style>
  <w:style w:type="paragraph" w:customStyle="1" w:styleId="106CC80FF9E643949E8B19CCE7522A3D">
    <w:name w:val="106CC80FF9E643949E8B19CCE7522A3D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BC18EA4774464B39BB60209D67F72E7B4">
    <w:name w:val="BC18EA4774464B39BB60209D67F72E7B4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735E25D3E3EB40218224035472EE54E82">
    <w:name w:val="735E25D3E3EB40218224035472EE54E8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144E82520A914E4EB425A630792F341B2">
    <w:name w:val="144E82520A914E4EB425A630792F341B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6C57743795CB4615B40AC1C74E93C7B22">
    <w:name w:val="6C57743795CB4615B40AC1C74E93C7B2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2DFD785672FC46069FFFA38625B8AB102">
    <w:name w:val="2DFD785672FC46069FFFA38625B8AB10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9A46E83AE6D7401E97025355222BAF922">
    <w:name w:val="9A46E83AE6D7401E97025355222BAF92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9F890BD9824B4E43B93412405CC4D39F2">
    <w:name w:val="9F890BD9824B4E43B93412405CC4D39F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42233D161F2C41D890F59E90A8B99BB42">
    <w:name w:val="42233D161F2C41D890F59E90A8B99BB4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0AD2B7661FD9410B88F95178198544032">
    <w:name w:val="0AD2B7661FD9410B88F9517819854403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4DF56274DDC442B89D235E62D93D7BBB2">
    <w:name w:val="4DF56274DDC442B89D235E62D93D7BBB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68B1BCDA364D4E1AACB2F2FB9A99976B2">
    <w:name w:val="68B1BCDA364D4E1AACB2F2FB9A99976B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A2AF70B4C35B4CA3A04BB10166C45C252">
    <w:name w:val="A2AF70B4C35B4CA3A04BB10166C45C25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0BEB0962633A446C9EEFBF7D20D205412">
    <w:name w:val="0BEB0962633A446C9EEFBF7D20D20541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D1DF9E8B9A05449DA2121979A8262E772">
    <w:name w:val="D1DF9E8B9A05449DA2121979A8262E772"/>
    <w:rsid w:val="0092676C"/>
    <w:pPr>
      <w:spacing w:after="0" w:line="264" w:lineRule="auto"/>
    </w:pPr>
    <w:rPr>
      <w:rFonts w:ascii="Barlow Condensed Light" w:eastAsiaTheme="minorHAnsi" w:hAnsi="Barlow Condensed Light"/>
      <w:sz w:val="20"/>
      <w:szCs w:val="20"/>
      <w:lang w:eastAsia="en-US"/>
    </w:rPr>
  </w:style>
  <w:style w:type="paragraph" w:customStyle="1" w:styleId="36A461F4585D4A759C3108C4BBC65287">
    <w:name w:val="36A461F4585D4A759C3108C4BBC65287"/>
    <w:rsid w:val="0092676C"/>
  </w:style>
  <w:style w:type="paragraph" w:customStyle="1" w:styleId="565A541FAF324F0C98AC7C07EC79B201">
    <w:name w:val="565A541FAF324F0C98AC7C07EC79B201"/>
    <w:rsid w:val="00926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4E627F12203E4EA3FEF32B3902DBE7" ma:contentTypeVersion="13" ma:contentTypeDescription="Ein neues Dokument erstellen." ma:contentTypeScope="" ma:versionID="d3cb91212309150352bf09aaba3f49ba">
  <xsd:schema xmlns:xsd="http://www.w3.org/2001/XMLSchema" xmlns:xs="http://www.w3.org/2001/XMLSchema" xmlns:p="http://schemas.microsoft.com/office/2006/metadata/properties" xmlns:ns2="123c58ff-a68b-4b65-a937-c919474eaec9" xmlns:ns3="a45f5d67-fd9d-45a9-acff-5f21084d7294" targetNamespace="http://schemas.microsoft.com/office/2006/metadata/properties" ma:root="true" ma:fieldsID="84b35513d4d1b1e5bd116ef24bd21988" ns2:_="" ns3:_="">
    <xsd:import namespace="123c58ff-a68b-4b65-a937-c919474eaec9"/>
    <xsd:import namespace="a45f5d67-fd9d-45a9-acff-5f21084d7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c58ff-a68b-4b65-a937-c919474ea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f5d67-fd9d-45a9-acff-5f21084d7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9F55D9-0E93-4DCA-A0E9-13312140F5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A1A1B-D246-4812-B058-6E4A3DD010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70879F-FE42-4893-84C9-1EDA1653D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3c58ff-a68b-4b65-a937-c919474eaec9"/>
    <ds:schemaRef ds:uri="a45f5d67-fd9d-45a9-acff-5f21084d7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ECF5BF-6EE3-46AC-A0EA-75D1A260F9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WeddingEmotion-Wordvorlage</Template>
  <TotalTime>0</TotalTime>
  <Pages>1</Pages>
  <Words>376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Schneider</dc:creator>
  <cp:keywords/>
  <dc:description/>
  <cp:lastModifiedBy>Sabine Schneider</cp:lastModifiedBy>
  <cp:revision>6</cp:revision>
  <cp:lastPrinted>2021-05-25T11:38:00Z</cp:lastPrinted>
  <dcterms:created xsi:type="dcterms:W3CDTF">2022-01-31T16:28:00Z</dcterms:created>
  <dcterms:modified xsi:type="dcterms:W3CDTF">2022-02-01T13:18:00Z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0x010100D64E627F12203E4EA3FEF32B3902DBE7</vt:lpwstr>
  </property>
</Properties>
</file>