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791FF" w14:textId="6AF8A862" w:rsidR="00FE3CF1" w:rsidRPr="00FE3CF1" w:rsidRDefault="00FE3CF1" w:rsidP="00FE3CF1">
      <w:pPr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Montez" w:hAnsi="Montez" w:cs="Courier New"/>
          <w:color w:val="C184A3"/>
          <w:sz w:val="52"/>
          <w:szCs w:val="52"/>
        </w:rPr>
      </w:pPr>
      <w:r w:rsidRPr="00FE3CF1">
        <w:rPr>
          <w:rFonts w:ascii="Montez" w:hAnsi="Montez" w:cs="Courier New"/>
          <w:color w:val="C184A3"/>
          <w:sz w:val="52"/>
          <w:szCs w:val="52"/>
        </w:rPr>
        <w:t xml:space="preserve">Vertrag </w:t>
      </w:r>
      <w:r w:rsidR="009534E9">
        <w:rPr>
          <w:rFonts w:ascii="Montez" w:hAnsi="Montez" w:cs="Courier New"/>
          <w:color w:val="C184A3"/>
          <w:sz w:val="52"/>
          <w:szCs w:val="52"/>
        </w:rPr>
        <w:t>Romantik-Markt</w:t>
      </w:r>
      <w:r w:rsidRPr="00FE3CF1">
        <w:rPr>
          <w:rFonts w:ascii="Montez" w:hAnsi="Montez" w:cs="Courier New"/>
          <w:color w:val="C184A3"/>
          <w:sz w:val="52"/>
          <w:szCs w:val="52"/>
        </w:rPr>
        <w:t xml:space="preserve"> 202</w:t>
      </w:r>
      <w:r w:rsidR="00001628">
        <w:rPr>
          <w:rFonts w:ascii="Montez" w:hAnsi="Montez" w:cs="Courier New"/>
          <w:color w:val="C184A3"/>
          <w:sz w:val="52"/>
          <w:szCs w:val="52"/>
        </w:rPr>
        <w:t>1</w:t>
      </w:r>
    </w:p>
    <w:p w14:paraId="5DC25294" w14:textId="50ADF512" w:rsidR="00FE3CF1" w:rsidRPr="00557CA4" w:rsidRDefault="00393D99" w:rsidP="00557CA4">
      <w:pPr>
        <w:tabs>
          <w:tab w:val="right" w:pos="9072"/>
        </w:tabs>
        <w:autoSpaceDE w:val="0"/>
        <w:autoSpaceDN w:val="0"/>
        <w:adjustRightInd w:val="0"/>
        <w:spacing w:before="60" w:line="240" w:lineRule="auto"/>
        <w:rPr>
          <w:rFonts w:ascii="Barlow Condensed SemiBold" w:hAnsi="Barlow Condensed SemiBold" w:cs="Courier New"/>
          <w:color w:val="C184A3"/>
          <w:sz w:val="20"/>
          <w:szCs w:val="20"/>
        </w:rPr>
      </w:pPr>
      <w:r>
        <w:rPr>
          <w:rFonts w:ascii="Barlow Condensed SemiBold" w:hAnsi="Barlow Condensed SemiBold" w:cs="Courier New"/>
          <w:color w:val="C184A3"/>
          <w:sz w:val="20"/>
          <w:szCs w:val="20"/>
        </w:rPr>
        <w:br/>
      </w:r>
      <w:r w:rsidR="00FE3CF1" w:rsidRPr="00557CA4">
        <w:rPr>
          <w:rFonts w:ascii="Barlow Condensed SemiBold" w:hAnsi="Barlow Condensed SemiBold" w:cs="Courier New"/>
          <w:color w:val="C184A3"/>
          <w:sz w:val="20"/>
          <w:szCs w:val="20"/>
        </w:rPr>
        <w:t xml:space="preserve">Aussteller-Kontaktdaten </w:t>
      </w:r>
    </w:p>
    <w:p w14:paraId="6DAD65D6" w14:textId="1809E54D" w:rsidR="00FE3CF1" w:rsidRPr="00FE3CF1" w:rsidRDefault="00FE3CF1" w:rsidP="00FE3CF1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ascii="Barlow Condensed Light" w:hAnsi="Barlow Condensed Light" w:cs="Courier New"/>
          <w:sz w:val="20"/>
          <w:szCs w:val="20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>Firma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bookmarkStart w:id="0" w:name="_Hlk73611317"/>
      <w:sdt>
        <w:sdtPr>
          <w:rPr>
            <w:rFonts w:ascii="Barlow Condensed Light" w:hAnsi="Barlow Condensed Light" w:cs="Courier New"/>
            <w:sz w:val="20"/>
            <w:szCs w:val="20"/>
          </w:rPr>
          <w:id w:val="782459731"/>
          <w:placeholder>
            <w:docPart w:val="95206DFF67F3436DAAA007861C72D890"/>
          </w:placeholder>
          <w:showingPlcHdr/>
          <w:text/>
        </w:sdtPr>
        <w:sdtEndPr/>
        <w:sdtContent>
          <w:r w:rsidR="00393D99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  <w:bookmarkEnd w:id="0"/>
      <w:r w:rsidR="00C22A8B" w:rsidRPr="00C22A8B">
        <w:rPr>
          <w:rFonts w:ascii="Barlow Condensed Light" w:hAnsi="Barlow Condensed Light" w:cs="Courier New"/>
          <w:sz w:val="20"/>
          <w:szCs w:val="20"/>
        </w:rPr>
        <w:tab/>
      </w:r>
      <w:r w:rsidRPr="00FE3CF1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Pr="00FE3CF1">
        <w:rPr>
          <w:rFonts w:ascii="Barlow Condensed Light" w:hAnsi="Barlow Condensed Light" w:cs="Courier New"/>
          <w:sz w:val="20"/>
          <w:szCs w:val="20"/>
        </w:rPr>
        <w:t>Name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55688189"/>
          <w:placeholder>
            <w:docPart w:val="C4B898690C864DA89B674918A365BB80"/>
          </w:placeholder>
          <w:showingPlcHdr/>
          <w:text/>
        </w:sdtPr>
        <w:sdtEndPr/>
        <w:sdtContent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Hier </w:t>
          </w:r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tippen,</w:t>
          </w:r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 um Text einzugeben</w:t>
          </w:r>
        </w:sdtContent>
      </w:sdt>
    </w:p>
    <w:p w14:paraId="3028C665" w14:textId="7E20E531" w:rsidR="00FE3CF1" w:rsidRPr="00FE3CF1" w:rsidRDefault="00FE3CF1" w:rsidP="00C22A8B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ascii="Barlow Condensed Light" w:hAnsi="Barlow Condensed Light" w:cs="Courier New"/>
          <w:color w:val="D9D9D9" w:themeColor="background1" w:themeShade="D9"/>
          <w:sz w:val="20"/>
          <w:szCs w:val="20"/>
          <w:u w:val="single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>Branche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387319074"/>
          <w:placeholder>
            <w:docPart w:val="167D2D6A47CA4C21B0642A685C757A47"/>
          </w:placeholder>
          <w:showingPlcHdr/>
          <w:text/>
        </w:sdtPr>
        <w:sdtEndPr/>
        <w:sdtContent>
          <w:r w:rsidR="00393D99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  <w:r w:rsidRPr="00FE3CF1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="00C22A8B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Pr="00FE3CF1">
        <w:rPr>
          <w:rFonts w:ascii="Barlow Condensed Light" w:hAnsi="Barlow Condensed Light" w:cs="Courier New"/>
          <w:sz w:val="20"/>
          <w:szCs w:val="20"/>
        </w:rPr>
        <w:t>Vorname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711489828"/>
          <w:placeholder>
            <w:docPart w:val="89F9D241747448E0BB448F0792CB984F"/>
          </w:placeholder>
          <w:showingPlcHdr/>
          <w:text/>
        </w:sdtPr>
        <w:sdtEndPr/>
        <w:sdtContent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Hier </w:t>
          </w:r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tippen,</w:t>
          </w:r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 um Text einzugeben</w:t>
          </w:r>
        </w:sdtContent>
      </w:sdt>
    </w:p>
    <w:p w14:paraId="274FE0A4" w14:textId="69DEB423" w:rsidR="00FE3CF1" w:rsidRPr="00FE3CF1" w:rsidRDefault="00FE3CF1" w:rsidP="00FE3CF1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ascii="Barlow Condensed Light" w:hAnsi="Barlow Condensed Light" w:cs="Courier New"/>
          <w:color w:val="D9D9D9" w:themeColor="background1" w:themeShade="D9"/>
          <w:sz w:val="20"/>
          <w:szCs w:val="20"/>
          <w:u w:val="single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>Strasse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676866735"/>
          <w:placeholder>
            <w:docPart w:val="76DF2F6F38A44756B3A4DC1467CD919C"/>
          </w:placeholder>
          <w:showingPlcHdr/>
          <w:text/>
        </w:sdtPr>
        <w:sdtEndPr/>
        <w:sdtContent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  <w:r w:rsidRPr="00FE3CF1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="00C22A8B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Pr="00FE3CF1">
        <w:rPr>
          <w:rFonts w:ascii="Barlow Condensed Light" w:hAnsi="Barlow Condensed Light" w:cs="Courier New"/>
          <w:sz w:val="20"/>
          <w:szCs w:val="20"/>
        </w:rPr>
        <w:t>PLZ/Ort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301232242"/>
          <w:placeholder>
            <w:docPart w:val="91BC27D6AD4D476F95F82AEB524E7FAE"/>
          </w:placeholder>
          <w:showingPlcHdr/>
          <w:text/>
        </w:sdtPr>
        <w:sdtEndPr/>
        <w:sdtContent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Hier </w:t>
          </w:r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tippen,</w:t>
          </w:r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 um Text einzugeben</w:t>
          </w:r>
        </w:sdtContent>
      </w:sdt>
    </w:p>
    <w:p w14:paraId="3E69C626" w14:textId="6E2A5F1A" w:rsidR="00FE3CF1" w:rsidRPr="00FE3CF1" w:rsidRDefault="00FE3CF1" w:rsidP="00FE3CF1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ascii="Barlow Condensed Light" w:hAnsi="Barlow Condensed Light" w:cs="Courier New"/>
          <w:color w:val="D9D9D9" w:themeColor="background1" w:themeShade="D9"/>
          <w:sz w:val="20"/>
          <w:szCs w:val="20"/>
          <w:u w:val="single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>Telefon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592381845"/>
          <w:placeholder>
            <w:docPart w:val="5F14C9C0C4764475B3BF29BE32606745"/>
          </w:placeholder>
          <w:showingPlcHdr/>
          <w:text/>
        </w:sdtPr>
        <w:sdtEndPr/>
        <w:sdtContent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  <w:r w:rsidRPr="00FE3CF1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="00C22A8B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Pr="00FE3CF1">
        <w:rPr>
          <w:rFonts w:ascii="Barlow Condensed Light" w:hAnsi="Barlow Condensed Light" w:cs="Courier New"/>
          <w:sz w:val="20"/>
          <w:szCs w:val="20"/>
        </w:rPr>
        <w:t>E- Mail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472658616"/>
          <w:placeholder>
            <w:docPart w:val="7624A1C0B1674AF2A8B79DB9F39CBEE3"/>
          </w:placeholder>
          <w:showingPlcHdr/>
          <w:text/>
        </w:sdtPr>
        <w:sdtEndPr/>
        <w:sdtContent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Hier </w:t>
          </w:r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tippen,</w:t>
          </w:r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 um Text einzugeben</w:t>
          </w:r>
        </w:sdtContent>
      </w:sdt>
    </w:p>
    <w:p w14:paraId="7AE38016" w14:textId="79737D84" w:rsidR="00FE3CF1" w:rsidRPr="00FE3CF1" w:rsidRDefault="00FE3CF1" w:rsidP="00FE3CF1">
      <w:pPr>
        <w:tabs>
          <w:tab w:val="left" w:pos="1134"/>
          <w:tab w:val="right" w:pos="4253"/>
          <w:tab w:val="left" w:pos="4820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ascii="Barlow Condensed Light" w:hAnsi="Barlow Condensed Light" w:cs="Courier New"/>
          <w:color w:val="D9D9D9" w:themeColor="background1" w:themeShade="D9"/>
          <w:sz w:val="20"/>
          <w:szCs w:val="20"/>
          <w:u w:val="single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>Mobile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34097471"/>
          <w:placeholder>
            <w:docPart w:val="3ECD3E78B4114691B6971EE12E132F79"/>
          </w:placeholder>
          <w:showingPlcHdr/>
          <w:text/>
        </w:sdtPr>
        <w:sdtEndPr/>
        <w:sdtContent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  <w:r w:rsidRPr="00FE3CF1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="00C22A8B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Pr="00FE3CF1">
        <w:rPr>
          <w:rFonts w:ascii="Barlow Condensed Light" w:hAnsi="Barlow Condensed Light" w:cs="Courier New"/>
          <w:sz w:val="20"/>
          <w:szCs w:val="20"/>
        </w:rPr>
        <w:t>Homepage</w:t>
      </w:r>
      <w:r w:rsidRPr="00FE3CF1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411839454"/>
          <w:placeholder>
            <w:docPart w:val="99ED0878DD6847029F6E96BE2A53408A"/>
          </w:placeholder>
          <w:showingPlcHdr/>
          <w:text/>
        </w:sdtPr>
        <w:sdtEndPr/>
        <w:sdtContent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Hier </w:t>
          </w:r>
          <w:r w:rsidR="003E23EF">
            <w:rPr>
              <w:rStyle w:val="Platzhaltertext"/>
              <w:rFonts w:ascii="Barlow Condensed Light" w:hAnsi="Barlow Condensed Light"/>
              <w:sz w:val="20"/>
              <w:szCs w:val="20"/>
            </w:rPr>
            <w:t>tippen,</w:t>
          </w:r>
          <w:r w:rsidR="00C22A8B">
            <w:rPr>
              <w:rStyle w:val="Platzhaltertext"/>
              <w:rFonts w:ascii="Barlow Condensed Light" w:hAnsi="Barlow Condensed Light"/>
              <w:sz w:val="20"/>
              <w:szCs w:val="20"/>
            </w:rPr>
            <w:t xml:space="preserve"> um Text einzugeben</w:t>
          </w:r>
        </w:sdtContent>
      </w:sdt>
    </w:p>
    <w:p w14:paraId="04B5B57F" w14:textId="77777777" w:rsidR="00FE3CF1" w:rsidRPr="00FE3CF1" w:rsidRDefault="00FE3CF1" w:rsidP="00FE3CF1">
      <w:pPr>
        <w:tabs>
          <w:tab w:val="left" w:pos="1134"/>
          <w:tab w:val="left" w:pos="5954"/>
          <w:tab w:val="right" w:pos="9072"/>
        </w:tabs>
        <w:autoSpaceDE w:val="0"/>
        <w:autoSpaceDN w:val="0"/>
        <w:adjustRightInd w:val="0"/>
        <w:spacing w:after="60" w:line="240" w:lineRule="auto"/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</w:pPr>
    </w:p>
    <w:p w14:paraId="4A007305" w14:textId="77777777" w:rsidR="00FE3CF1" w:rsidRPr="00557CA4" w:rsidRDefault="00FE3CF1" w:rsidP="00A708DF">
      <w:pPr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Barlow Condensed SemiBold" w:hAnsi="Barlow Condensed SemiBold" w:cs="Courier New"/>
          <w:color w:val="C184A3"/>
          <w:sz w:val="20"/>
          <w:szCs w:val="20"/>
        </w:rPr>
      </w:pPr>
      <w:r w:rsidRPr="000A65EC">
        <w:rPr>
          <w:rFonts w:ascii="Barlow Condensed SemiBold" w:hAnsi="Barlow Condensed SemiBold" w:cs="Courier New"/>
          <w:color w:val="C184A3"/>
          <w:sz w:val="20"/>
          <w:szCs w:val="20"/>
        </w:rPr>
        <w:t>Stand-</w:t>
      </w:r>
      <w:r w:rsidRPr="00557CA4">
        <w:rPr>
          <w:rFonts w:ascii="Barlow Condensed SemiBold" w:hAnsi="Barlow Condensed SemiBold" w:cs="Courier New"/>
          <w:color w:val="C184A3"/>
          <w:sz w:val="20"/>
          <w:szCs w:val="20"/>
        </w:rPr>
        <w:t xml:space="preserve">Auswahl </w:t>
      </w:r>
      <w:r w:rsidRPr="00557CA4">
        <w:rPr>
          <w:rFonts w:ascii="Barlow Condensed SemiBold" w:hAnsi="Barlow Condensed SemiBold" w:cs="Courier New"/>
          <w:color w:val="C184A3"/>
          <w:sz w:val="20"/>
          <w:szCs w:val="20"/>
        </w:rPr>
        <w:tab/>
      </w:r>
    </w:p>
    <w:p w14:paraId="1FF8A206" w14:textId="71983DAF" w:rsidR="00836CFE" w:rsidRPr="00836CFE" w:rsidRDefault="00836CFE" w:rsidP="00836CFE">
      <w:pPr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  <w:bookmarkStart w:id="1" w:name="_Hlk73611205"/>
      <w:r w:rsidRPr="00836CFE">
        <w:rPr>
          <w:rFonts w:ascii="Barlow Condensed Light" w:hAnsi="Barlow Condensed Light" w:cs="Courier New"/>
          <w:sz w:val="20"/>
          <w:szCs w:val="20"/>
        </w:rPr>
        <w:t>Bitte gewünschtes</w:t>
      </w:r>
      <w:r w:rsidRPr="00836CFE">
        <w:rPr>
          <w:rFonts w:ascii="Barlow Condensed Light" w:hAnsi="Barlow Condensed Light" w:cs="Courier New"/>
          <w:sz w:val="18"/>
          <w:szCs w:val="18"/>
        </w:rPr>
        <w:t xml:space="preserve"> </w:t>
      </w:r>
      <w:sdt>
        <w:sdtPr>
          <w:rPr>
            <w:rFonts w:ascii="Barlow Condensed Light" w:hAnsi="Barlow Condensed Light" w:cs="Courier New"/>
            <w:color w:val="C184A3"/>
            <w:sz w:val="20"/>
            <w:szCs w:val="20"/>
          </w:rPr>
          <w:id w:val="-64572747"/>
          <w14:checkbox>
            <w14:checked w14:val="0"/>
            <w14:checkedState w14:val="0059" w14:font="Webdings"/>
            <w14:uncheckedState w14:val="00A1" w14:font="Wingdings"/>
          </w14:checkbox>
        </w:sdtPr>
        <w:sdtEndPr/>
        <w:sdtContent>
          <w:r w:rsidR="00393D99">
            <w:rPr>
              <w:rFonts w:ascii="Barlow Condensed Light" w:hAnsi="Barlow Condensed Light" w:cs="Courier New"/>
              <w:color w:val="C184A3"/>
              <w:sz w:val="20"/>
              <w:szCs w:val="20"/>
            </w:rPr>
            <w:sym w:font="Wingdings" w:char="F0A1"/>
          </w:r>
        </w:sdtContent>
      </w:sdt>
      <w:r>
        <w:rPr>
          <w:rFonts w:ascii="Segoe UI Emoji" w:hAnsi="Segoe UI Emoji" w:cs="Segoe UI Emoji"/>
          <w:color w:val="C184A3"/>
          <w:sz w:val="20"/>
          <w:szCs w:val="20"/>
          <w:shd w:val="clear" w:color="auto" w:fill="FFFFFF"/>
        </w:rPr>
        <w:t xml:space="preserve"> </w:t>
      </w:r>
      <w:r w:rsidR="008A12F9">
        <w:rPr>
          <w:rFonts w:ascii="Barlow Condensed Light" w:hAnsi="Barlow Condensed Light" w:cs="Courier New"/>
          <w:sz w:val="20"/>
          <w:szCs w:val="20"/>
        </w:rPr>
        <w:t>auswählen</w:t>
      </w:r>
      <w:r w:rsidRPr="00836CFE">
        <w:rPr>
          <w:rFonts w:ascii="Barlow Condensed Light" w:hAnsi="Barlow Condensed Light" w:cs="Courier New"/>
          <w:sz w:val="20"/>
          <w:szCs w:val="20"/>
        </w:rPr>
        <w:t xml:space="preserve">. </w:t>
      </w:r>
    </w:p>
    <w:bookmarkEnd w:id="1"/>
    <w:p w14:paraId="33245B24" w14:textId="1F5AAF57" w:rsidR="00FE3CF1" w:rsidRPr="00FE3CF1" w:rsidRDefault="00FE3CF1" w:rsidP="00FE3CF1">
      <w:pPr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>Verbindliche Reservation für</w:t>
      </w:r>
      <w:r w:rsidR="009534E9">
        <w:rPr>
          <w:rFonts w:ascii="Barlow Condensed Light" w:hAnsi="Barlow Condensed Light" w:cs="Courier New"/>
          <w:sz w:val="20"/>
          <w:szCs w:val="20"/>
        </w:rPr>
        <w:t xml:space="preserve"> einen Markt-Stand am</w:t>
      </w:r>
      <w:r w:rsidRPr="00FE3CF1">
        <w:rPr>
          <w:rFonts w:ascii="Barlow Condensed Light" w:hAnsi="Barlow Condensed Light" w:cs="Courier New"/>
          <w:sz w:val="20"/>
          <w:szCs w:val="20"/>
        </w:rPr>
        <w:t xml:space="preserve"> </w:t>
      </w:r>
      <w:r w:rsidR="009534E9">
        <w:rPr>
          <w:rFonts w:ascii="Barlow Condensed Light" w:hAnsi="Barlow Condensed Light" w:cs="Courier New"/>
          <w:sz w:val="20"/>
          <w:szCs w:val="20"/>
        </w:rPr>
        <w:t>Romantik-Markt</w:t>
      </w:r>
      <w:r w:rsidRPr="00FE3CF1">
        <w:rPr>
          <w:rFonts w:ascii="Barlow Condensed Light" w:hAnsi="Barlow Condensed Light" w:cs="Courier New"/>
          <w:sz w:val="20"/>
          <w:szCs w:val="20"/>
        </w:rPr>
        <w:t xml:space="preserve"> im Innenhof des Ritterhaus Bubikon an der Wedding</w:t>
      </w:r>
      <w:r w:rsidR="009534E9">
        <w:rPr>
          <w:rFonts w:ascii="Barlow Condensed Light" w:hAnsi="Barlow Condensed Light" w:cs="Courier New"/>
          <w:sz w:val="20"/>
          <w:szCs w:val="20"/>
        </w:rPr>
        <w:t xml:space="preserve"> </w:t>
      </w:r>
      <w:r w:rsidRPr="00FE3CF1">
        <w:rPr>
          <w:rFonts w:ascii="Barlow Condensed Light" w:hAnsi="Barlow Condensed Light" w:cs="Courier New"/>
          <w:sz w:val="20"/>
          <w:szCs w:val="20"/>
        </w:rPr>
        <w:t>Emotion</w:t>
      </w:r>
      <w:r w:rsidR="009534E9">
        <w:rPr>
          <w:rFonts w:ascii="Barlow Condensed Light" w:hAnsi="Barlow Condensed Light" w:cs="Courier New"/>
          <w:sz w:val="20"/>
          <w:szCs w:val="20"/>
        </w:rPr>
        <w:br/>
        <w:t xml:space="preserve">Messe </w:t>
      </w:r>
      <w:r w:rsidRPr="00FE3CF1">
        <w:rPr>
          <w:rFonts w:ascii="Barlow Condensed Light" w:hAnsi="Barlow Condensed Light" w:cs="Courier New"/>
          <w:sz w:val="20"/>
          <w:szCs w:val="20"/>
        </w:rPr>
        <w:t xml:space="preserve">vom </w:t>
      </w:r>
      <w:r w:rsidR="00001628">
        <w:rPr>
          <w:rFonts w:ascii="Barlow Condensed Light" w:hAnsi="Barlow Condensed Light" w:cs="Courier New"/>
          <w:sz w:val="20"/>
          <w:szCs w:val="20"/>
        </w:rPr>
        <w:t>30. &amp; 31</w:t>
      </w:r>
      <w:r w:rsidRPr="00FE3CF1">
        <w:rPr>
          <w:rFonts w:ascii="Barlow Condensed Light" w:hAnsi="Barlow Condensed Light" w:cs="Courier New"/>
          <w:sz w:val="20"/>
          <w:szCs w:val="20"/>
        </w:rPr>
        <w:t xml:space="preserve">. Oktober </w:t>
      </w:r>
      <w:r w:rsidR="00001628">
        <w:rPr>
          <w:rFonts w:ascii="Barlow Condensed Light" w:hAnsi="Barlow Condensed Light" w:cs="Courier New"/>
          <w:sz w:val="20"/>
          <w:szCs w:val="20"/>
        </w:rPr>
        <w:t>2021.</w:t>
      </w:r>
    </w:p>
    <w:p w14:paraId="14C938B7" w14:textId="77777777" w:rsidR="00FE3CF1" w:rsidRPr="00FE3CF1" w:rsidRDefault="00FE3CF1" w:rsidP="00FE3CF1">
      <w:pPr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</w:p>
    <w:bookmarkStart w:id="2" w:name="_Hlk73611196"/>
    <w:p w14:paraId="17E72A55" w14:textId="2B0B4027" w:rsidR="00FE3CF1" w:rsidRPr="00FE3CF1" w:rsidRDefault="00A91E28" w:rsidP="001C34EA">
      <w:pPr>
        <w:tabs>
          <w:tab w:val="right" w:pos="3686"/>
          <w:tab w:val="left" w:pos="4820"/>
        </w:tabs>
        <w:autoSpaceDE w:val="0"/>
        <w:autoSpaceDN w:val="0"/>
        <w:adjustRightInd w:val="0"/>
        <w:spacing w:after="40" w:line="240" w:lineRule="auto"/>
        <w:rPr>
          <w:rFonts w:ascii="Barlow Condensed Light" w:hAnsi="Barlow Condensed Light" w:cs="Courier New"/>
          <w:sz w:val="20"/>
          <w:szCs w:val="20"/>
        </w:rPr>
      </w:pPr>
      <w:sdt>
        <w:sdtPr>
          <w:rPr>
            <w:rFonts w:ascii="Barlow Condensed Light" w:hAnsi="Barlow Condensed Light" w:cs="Courier New"/>
            <w:color w:val="C184A3"/>
            <w:sz w:val="20"/>
            <w:szCs w:val="20"/>
          </w:rPr>
          <w:id w:val="-1908687313"/>
          <w14:checkbox>
            <w14:checked w14:val="0"/>
            <w14:checkedState w14:val="0059" w14:font="Webdings"/>
            <w14:uncheckedState w14:val="00A1" w14:font="Wingdings"/>
          </w14:checkbox>
        </w:sdtPr>
        <w:sdtEndPr/>
        <w:sdtContent>
          <w:r w:rsidR="00393D99">
            <w:rPr>
              <w:rFonts w:ascii="Barlow Condensed Light" w:hAnsi="Barlow Condensed Light" w:cs="Courier New"/>
              <w:color w:val="C184A3"/>
              <w:sz w:val="20"/>
              <w:szCs w:val="20"/>
            </w:rPr>
            <w:sym w:font="Wingdings" w:char="F0A1"/>
          </w:r>
        </w:sdtContent>
      </w:sdt>
      <w:bookmarkEnd w:id="2"/>
      <w:r w:rsidR="00FE3CF1" w:rsidRPr="00FE3CF1">
        <w:rPr>
          <w:rFonts w:ascii="Barlow Condensed Light" w:hAnsi="Barlow Condensed Light" w:cs="Courier New"/>
          <w:sz w:val="20"/>
          <w:szCs w:val="20"/>
        </w:rPr>
        <w:t xml:space="preserve"> </w:t>
      </w:r>
      <w:r w:rsidR="009534E9">
        <w:rPr>
          <w:rFonts w:ascii="Barlow Condensed Light" w:hAnsi="Barlow Condensed Light" w:cs="Courier New"/>
          <w:sz w:val="20"/>
          <w:szCs w:val="20"/>
        </w:rPr>
        <w:t>Markt-Stand</w:t>
      </w:r>
      <w:r w:rsidR="00FE3CF1" w:rsidRPr="00FE3CF1">
        <w:rPr>
          <w:rFonts w:ascii="Barlow Condensed Light" w:hAnsi="Barlow Condensed Light" w:cs="Courier New"/>
          <w:sz w:val="20"/>
          <w:szCs w:val="20"/>
        </w:rPr>
        <w:t xml:space="preserve"> </w:t>
      </w:r>
      <w:r w:rsidR="009534E9" w:rsidRPr="00FE3CF1">
        <w:rPr>
          <w:rFonts w:ascii="Barlow Condensed Light" w:hAnsi="Barlow Condensed Light" w:cs="Courier New"/>
          <w:sz w:val="20"/>
          <w:szCs w:val="20"/>
        </w:rPr>
        <w:t>aufgestellt</w:t>
      </w:r>
      <w:r w:rsidR="009534E9">
        <w:rPr>
          <w:rFonts w:ascii="Barlow Condensed Light" w:hAnsi="Barlow Condensed Light" w:cs="Courier New"/>
          <w:sz w:val="20"/>
          <w:szCs w:val="20"/>
        </w:rPr>
        <w:t xml:space="preserve">, </w:t>
      </w:r>
      <w:r w:rsidR="00FE3CF1" w:rsidRPr="00FE3CF1">
        <w:rPr>
          <w:rFonts w:ascii="Barlow Condensed Light" w:hAnsi="Barlow Condensed Light" w:cs="Courier New"/>
          <w:sz w:val="20"/>
          <w:szCs w:val="20"/>
        </w:rPr>
        <w:t>3 Meter breit</w:t>
      </w:r>
      <w:r w:rsidR="00FE3CF1" w:rsidRPr="00FE3CF1">
        <w:rPr>
          <w:rFonts w:ascii="Barlow Condensed Light" w:hAnsi="Barlow Condensed Light" w:cs="Courier New"/>
          <w:sz w:val="20"/>
          <w:szCs w:val="20"/>
        </w:rPr>
        <w:tab/>
      </w:r>
      <w:r w:rsidR="00557CA4">
        <w:rPr>
          <w:rFonts w:ascii="Barlow Condensed Light" w:hAnsi="Barlow Condensed Light" w:cs="Courier New"/>
          <w:sz w:val="20"/>
          <w:szCs w:val="20"/>
        </w:rPr>
        <w:tab/>
      </w:r>
      <w:r w:rsidR="00FE3CF1" w:rsidRPr="00FE3CF1">
        <w:rPr>
          <w:rFonts w:ascii="Barlow Condensed Light" w:hAnsi="Barlow Condensed Light" w:cs="Courier New"/>
          <w:sz w:val="20"/>
          <w:szCs w:val="20"/>
        </w:rPr>
        <w:t>CHF 350</w:t>
      </w:r>
    </w:p>
    <w:p w14:paraId="1A4FAFCF" w14:textId="3FFAD40F" w:rsidR="00FE3CF1" w:rsidRDefault="00A91E28" w:rsidP="001C34EA">
      <w:pPr>
        <w:tabs>
          <w:tab w:val="right" w:pos="3686"/>
          <w:tab w:val="left" w:pos="4820"/>
        </w:tabs>
        <w:autoSpaceDE w:val="0"/>
        <w:autoSpaceDN w:val="0"/>
        <w:adjustRightInd w:val="0"/>
        <w:spacing w:after="40" w:line="240" w:lineRule="auto"/>
        <w:rPr>
          <w:rFonts w:ascii="Barlow Condensed Light" w:hAnsi="Barlow Condensed Light" w:cs="Courier New"/>
          <w:sz w:val="20"/>
          <w:szCs w:val="20"/>
        </w:rPr>
      </w:pPr>
      <w:sdt>
        <w:sdtPr>
          <w:rPr>
            <w:rFonts w:ascii="Barlow Condensed Light" w:hAnsi="Barlow Condensed Light" w:cs="Courier New"/>
            <w:color w:val="C184A3"/>
            <w:sz w:val="20"/>
            <w:szCs w:val="20"/>
          </w:rPr>
          <w:id w:val="1197198919"/>
          <w14:checkbox>
            <w14:checked w14:val="0"/>
            <w14:checkedState w14:val="0059" w14:font="Webdings"/>
            <w14:uncheckedState w14:val="00A1" w14:font="Wingdings"/>
          </w14:checkbox>
        </w:sdtPr>
        <w:sdtEndPr/>
        <w:sdtContent>
          <w:r w:rsidR="00393D99">
            <w:rPr>
              <w:rFonts w:ascii="Barlow Condensed Light" w:hAnsi="Barlow Condensed Light" w:cs="Courier New"/>
              <w:color w:val="C184A3"/>
              <w:sz w:val="20"/>
              <w:szCs w:val="20"/>
            </w:rPr>
            <w:sym w:font="Wingdings" w:char="F0A1"/>
          </w:r>
        </w:sdtContent>
      </w:sdt>
      <w:r w:rsidR="00836CFE">
        <w:rPr>
          <w:rFonts w:ascii="Barlow Condensed Light" w:hAnsi="Barlow Condensed Light" w:cs="Courier New"/>
          <w:sz w:val="20"/>
          <w:szCs w:val="20"/>
        </w:rPr>
        <w:t xml:space="preserve"> </w:t>
      </w:r>
      <w:r w:rsidR="009534E9">
        <w:rPr>
          <w:rFonts w:ascii="Barlow Condensed Light" w:hAnsi="Barlow Condensed Light" w:cs="Courier New"/>
          <w:sz w:val="20"/>
          <w:szCs w:val="20"/>
        </w:rPr>
        <w:t>Markt-Stand</w:t>
      </w:r>
      <w:r w:rsidR="009534E9" w:rsidRPr="00FE3CF1">
        <w:rPr>
          <w:rFonts w:ascii="Barlow Condensed Light" w:hAnsi="Barlow Condensed Light" w:cs="Courier New"/>
          <w:sz w:val="20"/>
          <w:szCs w:val="20"/>
        </w:rPr>
        <w:t xml:space="preserve"> </w:t>
      </w:r>
      <w:r w:rsidR="009534E9">
        <w:rPr>
          <w:rFonts w:ascii="Barlow Condensed Light" w:hAnsi="Barlow Condensed Light" w:cs="Courier New"/>
          <w:sz w:val="20"/>
          <w:szCs w:val="20"/>
        </w:rPr>
        <w:t xml:space="preserve">individuell, max. </w:t>
      </w:r>
      <w:r w:rsidR="009534E9" w:rsidRPr="00FE3CF1">
        <w:rPr>
          <w:rFonts w:ascii="Barlow Condensed Light" w:hAnsi="Barlow Condensed Light" w:cs="Courier New"/>
          <w:sz w:val="20"/>
          <w:szCs w:val="20"/>
        </w:rPr>
        <w:t>3 Meter breit</w:t>
      </w:r>
      <w:r w:rsidR="00FE3CF1" w:rsidRPr="00FE3CF1">
        <w:rPr>
          <w:rFonts w:ascii="Barlow Condensed Light" w:hAnsi="Barlow Condensed Light" w:cs="Courier New"/>
          <w:sz w:val="20"/>
          <w:szCs w:val="20"/>
        </w:rPr>
        <w:tab/>
      </w:r>
      <w:r w:rsidR="00557CA4">
        <w:rPr>
          <w:rFonts w:ascii="Barlow Condensed Light" w:hAnsi="Barlow Condensed Light" w:cs="Courier New"/>
          <w:sz w:val="20"/>
          <w:szCs w:val="20"/>
        </w:rPr>
        <w:tab/>
      </w:r>
      <w:r w:rsidR="00FE3CF1" w:rsidRPr="00FE3CF1">
        <w:rPr>
          <w:rFonts w:ascii="Barlow Condensed Light" w:hAnsi="Barlow Condensed Light" w:cs="Courier New"/>
          <w:sz w:val="20"/>
          <w:szCs w:val="20"/>
        </w:rPr>
        <w:t>CHF 300</w:t>
      </w:r>
    </w:p>
    <w:p w14:paraId="0D9DE96B" w14:textId="77777777" w:rsidR="00001628" w:rsidRPr="00FE3CF1" w:rsidRDefault="00001628" w:rsidP="00FE3CF1">
      <w:pPr>
        <w:tabs>
          <w:tab w:val="right" w:pos="3686"/>
          <w:tab w:val="left" w:pos="4111"/>
          <w:tab w:val="right" w:pos="9072"/>
        </w:tabs>
        <w:autoSpaceDE w:val="0"/>
        <w:autoSpaceDN w:val="0"/>
        <w:adjustRightInd w:val="0"/>
        <w:spacing w:after="40" w:line="240" w:lineRule="auto"/>
        <w:rPr>
          <w:rFonts w:ascii="Barlow Condensed Light" w:hAnsi="Barlow Condensed Light" w:cs="Courier New"/>
          <w:sz w:val="20"/>
          <w:szCs w:val="20"/>
        </w:rPr>
      </w:pPr>
    </w:p>
    <w:p w14:paraId="565CEDD3" w14:textId="58051D7C" w:rsidR="00FE3CF1" w:rsidRPr="00557CA4" w:rsidRDefault="00FE3CF1" w:rsidP="00A708DF">
      <w:pPr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Barlow Condensed SemiBold" w:hAnsi="Barlow Condensed SemiBold" w:cs="Courier New"/>
          <w:color w:val="C184A3"/>
          <w:sz w:val="20"/>
          <w:szCs w:val="20"/>
        </w:rPr>
      </w:pPr>
      <w:r w:rsidRPr="00557CA4">
        <w:rPr>
          <w:rFonts w:ascii="Barlow Condensed SemiBold" w:hAnsi="Barlow Condensed SemiBold" w:cs="Courier New"/>
          <w:color w:val="C184A3"/>
          <w:sz w:val="20"/>
          <w:szCs w:val="20"/>
        </w:rPr>
        <w:t xml:space="preserve">Inserat in der </w:t>
      </w:r>
      <w:r w:rsidR="00C22A8B">
        <w:rPr>
          <w:rFonts w:ascii="Barlow Condensed SemiBold" w:hAnsi="Barlow Condensed SemiBold" w:cs="Courier New"/>
          <w:color w:val="C184A3"/>
          <w:sz w:val="20"/>
          <w:szCs w:val="20"/>
        </w:rPr>
        <w:t>ZO Messezeitung</w:t>
      </w:r>
      <w:r w:rsidRPr="00557CA4">
        <w:rPr>
          <w:rFonts w:ascii="Barlow Condensed SemiBold" w:hAnsi="Barlow Condensed SemiBold" w:cs="Courier New"/>
          <w:color w:val="C184A3"/>
          <w:sz w:val="20"/>
          <w:szCs w:val="20"/>
        </w:rPr>
        <w:t xml:space="preserve"> </w:t>
      </w:r>
      <w:r w:rsidRPr="00557CA4">
        <w:rPr>
          <w:rFonts w:ascii="Barlow Condensed SemiBold" w:hAnsi="Barlow Condensed SemiBold" w:cs="Courier New"/>
          <w:color w:val="C184A3"/>
          <w:sz w:val="20"/>
          <w:szCs w:val="20"/>
        </w:rPr>
        <w:tab/>
      </w:r>
    </w:p>
    <w:p w14:paraId="51F215D7" w14:textId="3AF0DA61" w:rsidR="00FE3CF1" w:rsidRDefault="00FE3CF1" w:rsidP="00FE3CF1">
      <w:pPr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  <w:r w:rsidRPr="00FE3CF1">
        <w:rPr>
          <w:rFonts w:ascii="Barlow Condensed Light" w:hAnsi="Barlow Condensed Light" w:cs="Courier New"/>
          <w:sz w:val="20"/>
          <w:szCs w:val="20"/>
        </w:rPr>
        <w:t xml:space="preserve">Zusätzliches Inserat in der </w:t>
      </w:r>
      <w:r w:rsidR="00A708DF">
        <w:rPr>
          <w:rFonts w:ascii="Barlow Condensed Light" w:hAnsi="Barlow Condensed Light" w:cs="Courier New"/>
          <w:sz w:val="20"/>
          <w:szCs w:val="20"/>
        </w:rPr>
        <w:t>ZO Messezeitung</w:t>
      </w:r>
      <w:r w:rsidR="00A708DF" w:rsidRPr="00001628">
        <w:rPr>
          <w:rFonts w:ascii="Barlow Condensed Light" w:hAnsi="Barlow Condensed Light" w:cs="Courier New"/>
          <w:sz w:val="20"/>
          <w:szCs w:val="20"/>
        </w:rPr>
        <w:t xml:space="preserve"> | </w:t>
      </w:r>
      <w:r w:rsidRPr="00FE3CF1">
        <w:rPr>
          <w:rFonts w:ascii="Barlow Condensed Light" w:hAnsi="Barlow Condensed Light" w:cs="Courier New"/>
          <w:sz w:val="20"/>
          <w:szCs w:val="20"/>
        </w:rPr>
        <w:t xml:space="preserve">Sonderbeilage der Grossauflage vom Zürcher Oberländer/ Anzeiger von Uster (ZO/AvU), </w:t>
      </w:r>
      <w:r w:rsidR="00A708DF">
        <w:rPr>
          <w:rFonts w:ascii="Barlow Condensed Light" w:hAnsi="Barlow Condensed Light" w:cs="Courier New"/>
          <w:sz w:val="20"/>
          <w:szCs w:val="20"/>
        </w:rPr>
        <w:br/>
        <w:t>welche</w:t>
      </w:r>
      <w:r w:rsidRPr="00FE3CF1">
        <w:rPr>
          <w:rFonts w:ascii="Barlow Condensed Light" w:hAnsi="Barlow Condensed Light" w:cs="Courier New"/>
          <w:sz w:val="20"/>
          <w:szCs w:val="20"/>
        </w:rPr>
        <w:t xml:space="preserve"> in 105`000 Haushalte verteilt wird.</w:t>
      </w:r>
    </w:p>
    <w:p w14:paraId="1E3BE5EF" w14:textId="77777777" w:rsidR="00735102" w:rsidRPr="00FE3CF1" w:rsidRDefault="00735102" w:rsidP="00FE3CF1">
      <w:pPr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735102" w14:paraId="403F75B7" w14:textId="77777777" w:rsidTr="00001628">
        <w:trPr>
          <w:trHeight w:val="851"/>
        </w:trPr>
        <w:tc>
          <w:tcPr>
            <w:tcW w:w="2339" w:type="dxa"/>
          </w:tcPr>
          <w:p w14:paraId="48374C95" w14:textId="77777777" w:rsidR="00735102" w:rsidRPr="00C22A8B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9"/>
              <w:rPr>
                <w:rFonts w:ascii="Barlow Condensed Light" w:hAnsi="Barlow Condensed Light" w:cs="Courier New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t>1/8 Seite farbig</w:t>
            </w: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br/>
              <w:t>im Wert von CHF 524</w:t>
            </w:r>
          </w:p>
          <w:p w14:paraId="72DB3103" w14:textId="77777777" w:rsidR="00CF500F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9"/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  <w:t>CHF 150</w:t>
            </w:r>
          </w:p>
          <w:p w14:paraId="0C81DE0D" w14:textId="038B3EE4" w:rsidR="00735102" w:rsidRPr="00C22A8B" w:rsidRDefault="00A91E28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9"/>
              <w:rPr>
                <w:rFonts w:ascii="Barlow Condensed Light" w:hAnsi="Barlow Condensed Light" w:cs="Courier New"/>
                <w:sz w:val="20"/>
                <w:szCs w:val="20"/>
              </w:rPr>
            </w:pPr>
            <w:sdt>
              <w:sdtPr>
                <w:rPr>
                  <w:rFonts w:ascii="Barlow Condensed Light" w:hAnsi="Barlow Condensed Light" w:cs="Courier New"/>
                  <w:color w:val="C184A3"/>
                  <w:sz w:val="20"/>
                  <w:szCs w:val="20"/>
                </w:rPr>
                <w:id w:val="-1668009959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CF500F">
                  <w:rPr>
                    <w:rFonts w:ascii="Barlow Condensed Light" w:hAnsi="Barlow Condensed Light" w:cs="Courier New"/>
                    <w:color w:val="C184A3"/>
                    <w:sz w:val="20"/>
                    <w:szCs w:val="20"/>
                  </w:rPr>
                  <w:sym w:font="Wingdings" w:char="F0A1"/>
                </w:r>
              </w:sdtContent>
            </w:sdt>
          </w:p>
        </w:tc>
        <w:tc>
          <w:tcPr>
            <w:tcW w:w="2339" w:type="dxa"/>
          </w:tcPr>
          <w:p w14:paraId="6D305E1B" w14:textId="77777777" w:rsidR="00735102" w:rsidRPr="00C22A8B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9"/>
              <w:rPr>
                <w:rFonts w:ascii="Barlow Condensed Light" w:hAnsi="Barlow Condensed Light" w:cs="Courier New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t>1/4 Seite farbig</w:t>
            </w: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br/>
              <w:t>im Wert von CHF 1049</w:t>
            </w:r>
          </w:p>
          <w:p w14:paraId="4DD3261F" w14:textId="77777777" w:rsidR="00CF500F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9"/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  <w:t>CHF 450</w:t>
            </w:r>
          </w:p>
          <w:p w14:paraId="7397134A" w14:textId="7B17743C" w:rsidR="00735102" w:rsidRPr="00C22A8B" w:rsidRDefault="00A91E28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9"/>
              <w:rPr>
                <w:rFonts w:ascii="Barlow Condensed Light" w:hAnsi="Barlow Condensed Light" w:cs="Courier New"/>
                <w:sz w:val="20"/>
                <w:szCs w:val="20"/>
              </w:rPr>
            </w:pPr>
            <w:sdt>
              <w:sdtPr>
                <w:rPr>
                  <w:rFonts w:ascii="Barlow Condensed Light" w:hAnsi="Barlow Condensed Light" w:cs="Courier New"/>
                  <w:color w:val="C184A3"/>
                  <w:sz w:val="20"/>
                  <w:szCs w:val="20"/>
                </w:rPr>
                <w:id w:val="-740561862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393D99">
                  <w:rPr>
                    <w:rFonts w:ascii="Barlow Condensed Light" w:hAnsi="Barlow Condensed Light" w:cs="Courier New"/>
                    <w:color w:val="C184A3"/>
                    <w:sz w:val="20"/>
                    <w:szCs w:val="20"/>
                  </w:rPr>
                  <w:sym w:font="Wingdings" w:char="F0A1"/>
                </w:r>
              </w:sdtContent>
            </w:sdt>
          </w:p>
        </w:tc>
        <w:tc>
          <w:tcPr>
            <w:tcW w:w="2339" w:type="dxa"/>
          </w:tcPr>
          <w:p w14:paraId="05CBE3DD" w14:textId="77777777" w:rsidR="00735102" w:rsidRPr="00C22A8B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5"/>
              <w:rPr>
                <w:rFonts w:ascii="Barlow Condensed Light" w:hAnsi="Barlow Condensed Light" w:cs="Courier New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t>1/2 Seite farbig</w:t>
            </w: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br/>
              <w:t>im Wert von CHF 2098</w:t>
            </w:r>
          </w:p>
          <w:p w14:paraId="65CEF488" w14:textId="77777777" w:rsidR="00CF500F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5"/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  <w:t>CHF 750</w:t>
            </w:r>
          </w:p>
          <w:p w14:paraId="79F15100" w14:textId="5FDABE9A" w:rsidR="00735102" w:rsidRPr="00C22A8B" w:rsidRDefault="00A91E28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5"/>
              <w:rPr>
                <w:rFonts w:ascii="Barlow Condensed Light" w:hAnsi="Barlow Condensed Light" w:cs="Courier New"/>
                <w:sz w:val="20"/>
                <w:szCs w:val="20"/>
              </w:rPr>
            </w:pPr>
            <w:sdt>
              <w:sdtPr>
                <w:rPr>
                  <w:rFonts w:ascii="Barlow Condensed Light" w:hAnsi="Barlow Condensed Light" w:cs="Courier New"/>
                  <w:color w:val="C184A3"/>
                  <w:sz w:val="20"/>
                  <w:szCs w:val="20"/>
                </w:rPr>
                <w:id w:val="1273821829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836CFE">
                  <w:rPr>
                    <w:rFonts w:ascii="Barlow Condensed Light" w:hAnsi="Barlow Condensed Light" w:cs="Courier New"/>
                    <w:color w:val="C184A3"/>
                    <w:sz w:val="20"/>
                    <w:szCs w:val="20"/>
                  </w:rPr>
                  <w:sym w:font="Wingdings" w:char="F0A1"/>
                </w:r>
              </w:sdtContent>
            </w:sdt>
          </w:p>
        </w:tc>
        <w:tc>
          <w:tcPr>
            <w:tcW w:w="2339" w:type="dxa"/>
          </w:tcPr>
          <w:p w14:paraId="39BD6449" w14:textId="77777777" w:rsidR="00735102" w:rsidRPr="00C22A8B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5"/>
              <w:rPr>
                <w:rFonts w:ascii="Barlow Condensed Light" w:hAnsi="Barlow Condensed Light" w:cs="Courier New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t>1 Seite farbig</w:t>
            </w:r>
            <w:r w:rsidRPr="00C22A8B">
              <w:rPr>
                <w:rFonts w:ascii="Barlow Condensed Light" w:hAnsi="Barlow Condensed Light" w:cs="Courier New"/>
                <w:sz w:val="20"/>
                <w:szCs w:val="20"/>
              </w:rPr>
              <w:br/>
              <w:t>im Wert von CHF 3862</w:t>
            </w:r>
          </w:p>
          <w:p w14:paraId="7D53288D" w14:textId="77777777" w:rsidR="00CF500F" w:rsidRDefault="00735102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5"/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</w:pPr>
            <w:r w:rsidRPr="00C22A8B">
              <w:rPr>
                <w:rFonts w:ascii="Barlow Condensed Light" w:hAnsi="Barlow Condensed Light" w:cs="Courier New"/>
                <w:color w:val="C184A3"/>
                <w:sz w:val="20"/>
                <w:szCs w:val="20"/>
              </w:rPr>
              <w:t>CHF 1050</w:t>
            </w:r>
          </w:p>
          <w:p w14:paraId="31BD24F4" w14:textId="2E047D99" w:rsidR="00735102" w:rsidRPr="00C22A8B" w:rsidRDefault="00A91E28" w:rsidP="00001628">
            <w:pPr>
              <w:tabs>
                <w:tab w:val="right" w:pos="1453"/>
                <w:tab w:val="right" w:pos="3686"/>
                <w:tab w:val="left" w:pos="4111"/>
                <w:tab w:val="right" w:pos="9072"/>
              </w:tabs>
              <w:autoSpaceDE w:val="0"/>
              <w:autoSpaceDN w:val="0"/>
              <w:adjustRightInd w:val="0"/>
              <w:spacing w:after="40"/>
              <w:ind w:right="25"/>
              <w:rPr>
                <w:rFonts w:ascii="Barlow Condensed Light" w:hAnsi="Barlow Condensed Light" w:cs="Courier New"/>
                <w:sz w:val="20"/>
                <w:szCs w:val="20"/>
              </w:rPr>
            </w:pPr>
            <w:sdt>
              <w:sdtPr>
                <w:rPr>
                  <w:rFonts w:ascii="Barlow Condensed Light" w:hAnsi="Barlow Condensed Light" w:cs="Courier New"/>
                  <w:color w:val="C184A3"/>
                  <w:sz w:val="20"/>
                  <w:szCs w:val="20"/>
                </w:rPr>
                <w:id w:val="1397862238"/>
                <w14:checkbox>
                  <w14:checked w14:val="0"/>
                  <w14:checkedState w14:val="0059" w14:font="Webdings"/>
                  <w14:uncheckedState w14:val="00A1" w14:font="Wingdings"/>
                </w14:checkbox>
              </w:sdtPr>
              <w:sdtEndPr/>
              <w:sdtContent>
                <w:r w:rsidR="00836CFE">
                  <w:rPr>
                    <w:rFonts w:ascii="Barlow Condensed Light" w:hAnsi="Barlow Condensed Light" w:cs="Courier New"/>
                    <w:color w:val="C184A3"/>
                    <w:sz w:val="20"/>
                    <w:szCs w:val="20"/>
                  </w:rPr>
                  <w:sym w:font="Wingdings" w:char="F0A1"/>
                </w:r>
              </w:sdtContent>
            </w:sdt>
          </w:p>
        </w:tc>
      </w:tr>
    </w:tbl>
    <w:p w14:paraId="1D9AD936" w14:textId="77777777" w:rsidR="00557CA4" w:rsidRPr="00001628" w:rsidRDefault="00557CA4" w:rsidP="00FE3CF1">
      <w:pPr>
        <w:tabs>
          <w:tab w:val="right" w:pos="9072"/>
        </w:tabs>
        <w:autoSpaceDE w:val="0"/>
        <w:autoSpaceDN w:val="0"/>
        <w:adjustRightInd w:val="0"/>
        <w:spacing w:after="40" w:line="240" w:lineRule="auto"/>
        <w:rPr>
          <w:rFonts w:ascii="Barlow Condensed Light" w:hAnsi="Barlow Condensed Light" w:cs="Courier New"/>
          <w:sz w:val="20"/>
          <w:szCs w:val="20"/>
        </w:rPr>
      </w:pPr>
    </w:p>
    <w:p w14:paraId="54D09003" w14:textId="236CB8D2" w:rsidR="00001628" w:rsidRPr="00001628" w:rsidRDefault="00001628" w:rsidP="00001628">
      <w:pPr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Barlow Condensed SemiBold" w:hAnsi="Barlow Condensed SemiBold" w:cs="Courier New"/>
          <w:color w:val="C184A3"/>
          <w:sz w:val="20"/>
          <w:szCs w:val="20"/>
        </w:rPr>
      </w:pPr>
      <w:r w:rsidRPr="00001628">
        <w:rPr>
          <w:rFonts w:ascii="Barlow Condensed SemiBold" w:hAnsi="Barlow Condensed SemiBold" w:cs="Courier New"/>
          <w:color w:val="C184A3"/>
          <w:sz w:val="20"/>
          <w:szCs w:val="20"/>
        </w:rPr>
        <w:t>Inklusiv-Leistungen</w:t>
      </w:r>
    </w:p>
    <w:p w14:paraId="6031B1FB" w14:textId="5D00FE0C" w:rsidR="00001628" w:rsidRPr="00001628" w:rsidRDefault="00001628" w:rsidP="00001628">
      <w:pPr>
        <w:tabs>
          <w:tab w:val="left" w:pos="2268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  <w:r w:rsidRPr="00001628">
        <w:rPr>
          <w:rFonts w:ascii="Barlow Condensed Light" w:hAnsi="Barlow Condensed Light" w:cs="Courier New"/>
          <w:sz w:val="20"/>
          <w:szCs w:val="20"/>
        </w:rPr>
        <w:t xml:space="preserve">Zu jedem Stand gehören folgende Inklusiv-Leistungen dazu: </w:t>
      </w:r>
      <w:r>
        <w:rPr>
          <w:rFonts w:ascii="Barlow Condensed Light" w:hAnsi="Barlow Condensed Light" w:cs="Courier New"/>
          <w:sz w:val="20"/>
          <w:szCs w:val="20"/>
        </w:rPr>
        <w:t>Strom- und Abfallgebühren</w:t>
      </w:r>
      <w:r w:rsidRPr="00001628">
        <w:rPr>
          <w:rFonts w:ascii="Barlow Condensed Light" w:hAnsi="Barlow Condensed Light" w:cs="Courier New"/>
          <w:sz w:val="20"/>
          <w:szCs w:val="20"/>
        </w:rPr>
        <w:t xml:space="preserve"> | Besichtigung der Location und Evaluation Standplatz | Firmenlogo mit Verlinkung auf der Website | Auflistung inkl. URL im Ausstellerverzeichnis der Messezeitung des Zürcher Oberländers (ZO) | Bewerbung der Messe via Social-Media-Posts (pro Aussteller 1 Firmenbeitrag), Banner- und Flyer-Werbung im Raum</w:t>
      </w:r>
      <w:r w:rsidR="00D014B4">
        <w:rPr>
          <w:rFonts w:ascii="Barlow Condensed Light" w:hAnsi="Barlow Condensed Light" w:cs="Courier New"/>
          <w:sz w:val="20"/>
          <w:szCs w:val="20"/>
        </w:rPr>
        <w:br/>
      </w:r>
      <w:r w:rsidRPr="00001628">
        <w:rPr>
          <w:rFonts w:ascii="Barlow Condensed Light" w:hAnsi="Barlow Condensed Light" w:cs="Courier New"/>
          <w:sz w:val="20"/>
          <w:szCs w:val="20"/>
        </w:rPr>
        <w:t>Zürich Oberland, Presseartikel in div. Tageszeitungen der weiteren Umgebung | Planung und Umsetzung von diversen weiteren PR- und Marketingmassnahmen</w:t>
      </w:r>
      <w:r w:rsidR="00A708DF">
        <w:rPr>
          <w:rFonts w:ascii="Barlow Condensed Light" w:hAnsi="Barlow Condensed Light" w:cs="Courier New"/>
          <w:sz w:val="20"/>
          <w:szCs w:val="20"/>
        </w:rPr>
        <w:br/>
      </w:r>
    </w:p>
    <w:p w14:paraId="6D85E3CA" w14:textId="77777777" w:rsidR="00001628" w:rsidRPr="00001628" w:rsidRDefault="00001628" w:rsidP="00001628">
      <w:pPr>
        <w:tabs>
          <w:tab w:val="right" w:pos="9072"/>
        </w:tabs>
        <w:autoSpaceDE w:val="0"/>
        <w:autoSpaceDN w:val="0"/>
        <w:adjustRightInd w:val="0"/>
        <w:spacing w:before="160" w:line="240" w:lineRule="auto"/>
        <w:rPr>
          <w:rFonts w:ascii="Barlow Condensed SemiBold" w:hAnsi="Barlow Condensed SemiBold" w:cs="Courier New"/>
          <w:color w:val="C184A3"/>
          <w:sz w:val="20"/>
          <w:szCs w:val="20"/>
        </w:rPr>
      </w:pPr>
      <w:r w:rsidRPr="00001628">
        <w:rPr>
          <w:rFonts w:ascii="Barlow Condensed SemiBold" w:hAnsi="Barlow Condensed SemiBold" w:cs="Courier New"/>
          <w:color w:val="C184A3"/>
          <w:sz w:val="20"/>
          <w:szCs w:val="20"/>
        </w:rPr>
        <w:t>Zahlungskonditionen</w:t>
      </w:r>
      <w:r w:rsidRPr="00001628">
        <w:rPr>
          <w:rFonts w:ascii="Barlow Condensed SemiBold" w:hAnsi="Barlow Condensed SemiBold" w:cs="Courier New"/>
          <w:color w:val="C184A3"/>
          <w:sz w:val="20"/>
          <w:szCs w:val="20"/>
        </w:rPr>
        <w:tab/>
      </w:r>
    </w:p>
    <w:p w14:paraId="4480B504" w14:textId="15E40502" w:rsidR="00001628" w:rsidRPr="00001628" w:rsidRDefault="00001628" w:rsidP="00001628">
      <w:pPr>
        <w:tabs>
          <w:tab w:val="left" w:pos="2268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  <w:r w:rsidRPr="00001628">
        <w:rPr>
          <w:rFonts w:ascii="Barlow Condensed Light" w:hAnsi="Barlow Condensed Light" w:cs="Courier New"/>
          <w:sz w:val="20"/>
          <w:szCs w:val="20"/>
        </w:rPr>
        <w:t xml:space="preserve">Die Zahlungsbedingen sind in den AGBs geregelt. </w:t>
      </w:r>
      <w:r w:rsidR="00192613" w:rsidRPr="00192613">
        <w:rPr>
          <w:rFonts w:ascii="Barlow Condensed Light" w:hAnsi="Barlow Condensed Light" w:cs="Courier New"/>
          <w:sz w:val="20"/>
          <w:szCs w:val="20"/>
        </w:rPr>
        <w:t>Der Gesamtbetrag wird 10 Tage nach Rechnungsstellung fällig; die Rechnung wird per E-Mail zugestellt.</w:t>
      </w:r>
      <w:r w:rsidR="00192613" w:rsidRPr="00192613">
        <w:rPr>
          <w:rFonts w:ascii="Barlow Condensed Light" w:hAnsi="Barlow Condensed Light" w:cs="Courier New"/>
          <w:sz w:val="20"/>
          <w:szCs w:val="20"/>
        </w:rPr>
        <w:t xml:space="preserve"> </w:t>
      </w:r>
      <w:r w:rsidRPr="00001628">
        <w:rPr>
          <w:rFonts w:ascii="Barlow Condensed Light" w:hAnsi="Barlow Condensed Light" w:cs="Courier New"/>
          <w:sz w:val="20"/>
          <w:szCs w:val="20"/>
        </w:rPr>
        <w:t xml:space="preserve">Die definitive Reservation erfolgt nach Zahlungseingang. </w:t>
      </w:r>
      <w:r w:rsidR="00A708DF">
        <w:rPr>
          <w:rFonts w:ascii="Barlow Condensed Light" w:hAnsi="Barlow Condensed Light" w:cs="Courier New"/>
          <w:sz w:val="20"/>
          <w:szCs w:val="20"/>
        </w:rPr>
        <w:br/>
      </w:r>
    </w:p>
    <w:p w14:paraId="18AD4561" w14:textId="77777777" w:rsidR="00001628" w:rsidRPr="00001628" w:rsidRDefault="00001628" w:rsidP="00001628">
      <w:pPr>
        <w:tabs>
          <w:tab w:val="right" w:pos="9072"/>
        </w:tabs>
        <w:autoSpaceDE w:val="0"/>
        <w:autoSpaceDN w:val="0"/>
        <w:adjustRightInd w:val="0"/>
        <w:spacing w:before="160" w:line="240" w:lineRule="auto"/>
        <w:rPr>
          <w:rFonts w:ascii="Barlow Condensed Light" w:hAnsi="Barlow Condensed Light" w:cs="Courier New"/>
          <w:sz w:val="20"/>
          <w:szCs w:val="20"/>
        </w:rPr>
      </w:pPr>
      <w:r w:rsidRPr="00001628">
        <w:rPr>
          <w:rFonts w:ascii="Barlow Condensed SemiBold" w:hAnsi="Barlow Condensed SemiBold" w:cs="Courier New"/>
          <w:color w:val="C184A3"/>
          <w:sz w:val="20"/>
          <w:szCs w:val="20"/>
        </w:rPr>
        <w:t xml:space="preserve">Vertragsbedingungen </w:t>
      </w:r>
      <w:r w:rsidRPr="00001628">
        <w:rPr>
          <w:rFonts w:ascii="Barlow Condensed Light" w:hAnsi="Barlow Condensed Light" w:cs="Courier New"/>
          <w:sz w:val="20"/>
          <w:szCs w:val="20"/>
        </w:rPr>
        <w:tab/>
      </w:r>
    </w:p>
    <w:p w14:paraId="4A4B556E" w14:textId="60AF941A" w:rsidR="00001628" w:rsidRDefault="00001628" w:rsidP="00001628">
      <w:pPr>
        <w:tabs>
          <w:tab w:val="left" w:pos="2268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  <w:r w:rsidRPr="00001628">
        <w:rPr>
          <w:rFonts w:ascii="Barlow Condensed Light" w:hAnsi="Barlow Condensed Light" w:cs="Courier New"/>
          <w:sz w:val="20"/>
          <w:szCs w:val="20"/>
        </w:rPr>
        <w:t>Der Aussteller bestätigt, dass er die allgemeinen Vertragsbedingungen (AGB) erhalten, gelesen und vollumfänglich akzeptiert hat.</w:t>
      </w:r>
      <w:r w:rsidR="00D014B4">
        <w:rPr>
          <w:rFonts w:ascii="Barlow Condensed Light" w:hAnsi="Barlow Condensed Light" w:cs="Courier New"/>
          <w:sz w:val="20"/>
          <w:szCs w:val="20"/>
        </w:rPr>
        <w:br/>
      </w:r>
      <w:r w:rsidRPr="00001628">
        <w:rPr>
          <w:rFonts w:ascii="Barlow Condensed Light" w:hAnsi="Barlow Condensed Light" w:cs="Courier New"/>
          <w:sz w:val="20"/>
          <w:szCs w:val="20"/>
        </w:rPr>
        <w:t>Die AGB bilden einen integrierten und verbindlichen Bestandteil dieses Vertrages.</w:t>
      </w:r>
      <w:r w:rsidR="003E23EF">
        <w:rPr>
          <w:rFonts w:ascii="Barlow Condensed Light" w:hAnsi="Barlow Condensed Light" w:cs="Courier New"/>
          <w:sz w:val="20"/>
          <w:szCs w:val="20"/>
        </w:rPr>
        <w:br/>
      </w:r>
    </w:p>
    <w:p w14:paraId="4C2DAEB7" w14:textId="77777777" w:rsidR="00C5473B" w:rsidRPr="00001628" w:rsidRDefault="00C5473B" w:rsidP="00001628">
      <w:pPr>
        <w:tabs>
          <w:tab w:val="left" w:pos="2268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Barlow Condensed Light" w:hAnsi="Barlow Condensed Light" w:cs="Courier New"/>
          <w:sz w:val="20"/>
          <w:szCs w:val="20"/>
        </w:rPr>
      </w:pPr>
    </w:p>
    <w:p w14:paraId="650464CA" w14:textId="6731CD34" w:rsidR="00C5473B" w:rsidRPr="00C5473B" w:rsidRDefault="00001628" w:rsidP="00001628">
      <w:pPr>
        <w:tabs>
          <w:tab w:val="left" w:pos="851"/>
          <w:tab w:val="right" w:pos="3969"/>
          <w:tab w:val="left" w:pos="4678"/>
          <w:tab w:val="right" w:pos="9072"/>
        </w:tabs>
        <w:autoSpaceDE w:val="0"/>
        <w:autoSpaceDN w:val="0"/>
        <w:adjustRightInd w:val="0"/>
        <w:spacing w:line="240" w:lineRule="auto"/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</w:pPr>
      <w:r w:rsidRPr="00001628">
        <w:rPr>
          <w:rFonts w:ascii="Barlow Condensed Light" w:hAnsi="Barlow Condensed Light" w:cs="Courier New"/>
          <w:sz w:val="20"/>
          <w:szCs w:val="20"/>
        </w:rPr>
        <w:t>Ort</w:t>
      </w:r>
      <w:r w:rsidRPr="00001628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962346282"/>
          <w:placeholder>
            <w:docPart w:val="1FE029DEC02A45BC8ED5ED8299D21E37"/>
          </w:placeholder>
          <w:showingPlcHdr/>
          <w:text/>
        </w:sdtPr>
        <w:sdtEndPr/>
        <w:sdtContent>
          <w:r w:rsidR="00DA7302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</w:p>
    <w:p w14:paraId="47A8EA57" w14:textId="7E8F2F8F" w:rsidR="00721DC2" w:rsidRPr="00001628" w:rsidRDefault="00001628" w:rsidP="00001628">
      <w:pPr>
        <w:tabs>
          <w:tab w:val="left" w:pos="851"/>
          <w:tab w:val="right" w:pos="3969"/>
          <w:tab w:val="left" w:pos="4678"/>
          <w:tab w:val="right" w:pos="9072"/>
        </w:tabs>
        <w:autoSpaceDE w:val="0"/>
        <w:autoSpaceDN w:val="0"/>
        <w:adjustRightInd w:val="0"/>
        <w:spacing w:line="240" w:lineRule="auto"/>
        <w:rPr>
          <w:rFonts w:ascii="Barlow Condensed Light" w:hAnsi="Barlow Condensed Light"/>
          <w:sz w:val="20"/>
          <w:szCs w:val="20"/>
        </w:rPr>
      </w:pPr>
      <w:r w:rsidRPr="00001628">
        <w:rPr>
          <w:rFonts w:ascii="Barlow Condensed Light" w:hAnsi="Barlow Condensed Light" w:cs="Courier New"/>
          <w:sz w:val="20"/>
          <w:szCs w:val="20"/>
        </w:rPr>
        <w:t>Datum</w:t>
      </w:r>
      <w:r w:rsidRPr="00001628">
        <w:rPr>
          <w:rFonts w:ascii="Barlow Condensed Light" w:hAnsi="Barlow Condensed Light" w:cs="Courier New"/>
          <w:sz w:val="20"/>
          <w:szCs w:val="20"/>
        </w:rPr>
        <w:tab/>
      </w:r>
      <w:sdt>
        <w:sdtPr>
          <w:rPr>
            <w:rFonts w:ascii="Barlow Condensed Light" w:hAnsi="Barlow Condensed Light" w:cs="Courier New"/>
            <w:sz w:val="20"/>
            <w:szCs w:val="20"/>
          </w:rPr>
          <w:id w:val="-1969810887"/>
          <w:placeholder>
            <w:docPart w:val="358D4DF2195A42EE8AE34B9DF905B952"/>
          </w:placeholder>
          <w:showingPlcHdr/>
          <w:text/>
        </w:sdtPr>
        <w:sdtEndPr/>
        <w:sdtContent>
          <w:r w:rsidR="00DA7302"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sdtContent>
      </w:sdt>
      <w:r w:rsidRPr="00001628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="003E23EF">
        <w:rPr>
          <w:rFonts w:ascii="Barlow Condensed Light" w:hAnsi="Barlow Condensed Light" w:cs="Courier New"/>
          <w:color w:val="D9D9D9" w:themeColor="background1" w:themeShade="D9"/>
          <w:sz w:val="20"/>
          <w:szCs w:val="20"/>
        </w:rPr>
        <w:tab/>
      </w:r>
      <w:r w:rsidRPr="00001628">
        <w:rPr>
          <w:rFonts w:ascii="Barlow Condensed Light" w:hAnsi="Barlow Condensed Light" w:cs="Courier New"/>
          <w:sz w:val="20"/>
          <w:szCs w:val="20"/>
        </w:rPr>
        <w:t xml:space="preserve">Unterschrift </w:t>
      </w:r>
      <w:r w:rsidRPr="00001628">
        <w:rPr>
          <w:rFonts w:ascii="Barlow Condensed Light" w:hAnsi="Barlow Condensed Light" w:cs="Courier New"/>
          <w:sz w:val="20"/>
          <w:szCs w:val="20"/>
          <w:u w:val="single"/>
        </w:rPr>
        <w:tab/>
      </w:r>
    </w:p>
    <w:sectPr w:rsidR="00721DC2" w:rsidRPr="00001628" w:rsidSect="003E23E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843" w:right="1274" w:bottom="851" w:left="1276" w:header="708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8B242" w14:textId="77777777" w:rsidR="00A91E28" w:rsidRDefault="00A91E28" w:rsidP="005C744B">
      <w:r>
        <w:separator/>
      </w:r>
    </w:p>
  </w:endnote>
  <w:endnote w:type="continuationSeparator" w:id="0">
    <w:p w14:paraId="5274F437" w14:textId="77777777" w:rsidR="00A91E28" w:rsidRDefault="00A91E28" w:rsidP="005C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59C416-2677-4C1C-A072-7FB1859A3E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ez">
    <w:charset w:val="00"/>
    <w:family w:val="auto"/>
    <w:pitch w:val="variable"/>
    <w:sig w:usb0="A00000AF" w:usb1="4000004A" w:usb2="00000000" w:usb3="00000000" w:csb0="00000093" w:csb1="00000000"/>
    <w:embedRegular r:id="rId2" w:fontKey="{8C19A702-CEC0-4087-B7F1-096FB9D2EA99}"/>
  </w:font>
  <w:font w:name="Futura (Light)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arlow Condensed Light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D4ACE566-2627-4905-8518-9A5EE3F75A5F}"/>
  </w:font>
  <w:font w:name="Barlow Condensed SemiBold">
    <w:charset w:val="00"/>
    <w:family w:val="auto"/>
    <w:pitch w:val="variable"/>
    <w:sig w:usb0="00000007" w:usb1="00000000" w:usb2="00000000" w:usb3="00000000" w:csb0="00000093" w:csb1="00000000"/>
    <w:embedRegular r:id="rId4" w:fontKey="{3EA73E54-A3C4-4698-ADB6-7144223B4F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30AD02EE-2A76-4586-9C0B-A3F9BFA557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2469DF-BB38-44CB-8D8B-9FDC8BC3F0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6869" w14:textId="441B851B" w:rsidR="00494C17" w:rsidRPr="005C744B" w:rsidRDefault="00494C17" w:rsidP="005C744B">
    <w:pPr>
      <w:pStyle w:val="Fusszeile"/>
    </w:pPr>
    <w:r w:rsidRPr="005C744B">
      <w:t>Wedding Emotion</w:t>
    </w:r>
    <w:r w:rsidR="00F43D26">
      <w:t xml:space="preserve"> | </w:t>
    </w:r>
    <w:r w:rsidR="00F43D26">
      <w:fldChar w:fldCharType="begin"/>
    </w:r>
    <w:r w:rsidR="00F43D26">
      <w:instrText xml:space="preserve"> TIME \@ "d. MMMM yyyy" </w:instrText>
    </w:r>
    <w:r w:rsidR="00F43D26">
      <w:fldChar w:fldCharType="separate"/>
    </w:r>
    <w:r w:rsidR="00192613">
      <w:rPr>
        <w:noProof/>
      </w:rPr>
      <w:t>7. Juni 2021</w:t>
    </w:r>
    <w:r w:rsidR="00F43D26">
      <w:fldChar w:fldCharType="end"/>
    </w:r>
  </w:p>
  <w:sdt>
    <w:sdtPr>
      <w:id w:val="2072687136"/>
      <w:docPartObj>
        <w:docPartGallery w:val="Page Numbers (Bottom of Page)"/>
        <w:docPartUnique/>
      </w:docPartObj>
    </w:sdtPr>
    <w:sdtEndPr/>
    <w:sdtContent>
      <w:p w14:paraId="5F054E66" w14:textId="77777777" w:rsidR="00C80D35" w:rsidRPr="00494C17" w:rsidRDefault="00494C17" w:rsidP="005C744B">
        <w:pPr>
          <w:pStyle w:val="Fusszeile"/>
        </w:pPr>
        <w:r w:rsidRPr="00494C17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CA166B7" wp14:editId="16EE5B2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7" name="Rechtec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8C705" w14:textId="77777777" w:rsidR="00494C17" w:rsidRPr="00F43D26" w:rsidRDefault="00494C17" w:rsidP="00F43D26">
                              <w:pPr>
                                <w:pStyle w:val="Seite"/>
                              </w:pPr>
                              <w:r w:rsidRPr="00F43D26">
                                <w:fldChar w:fldCharType="begin"/>
                              </w:r>
                              <w:r w:rsidRPr="00F43D26">
                                <w:instrText>PAGE   \* MERGEFORMAT</w:instrText>
                              </w:r>
                              <w:r w:rsidRPr="00F43D26">
                                <w:fldChar w:fldCharType="separate"/>
                              </w:r>
                              <w:r w:rsidRPr="00F43D26">
                                <w:t>2</w:t>
                              </w:r>
                              <w:r w:rsidRPr="00F43D26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CA166B7" id="Rechteck 7" o:spid="_x0000_s1026" style="position:absolute;margin-left:0;margin-top:0;width:44.55pt;height:15.1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" filled="f" fillcolor="#c0504d" stroked="f" strokecolor="#5c83b4" strokeweight="2.25pt">
                  <v:textbox inset=",0,,0">
                    <w:txbxContent>
                      <w:p w14:paraId="5668C705" w14:textId="77777777" w:rsidR="00494C17" w:rsidRPr="00F43D26" w:rsidRDefault="00494C17" w:rsidP="00F43D26">
                        <w:pPr>
                          <w:pStyle w:val="Seite"/>
                        </w:pPr>
                        <w:r w:rsidRPr="00F43D26">
                          <w:fldChar w:fldCharType="begin"/>
                        </w:r>
                        <w:r w:rsidRPr="00F43D26">
                          <w:instrText>PAGE   \* MERGEFORMAT</w:instrText>
                        </w:r>
                        <w:r w:rsidRPr="00F43D26">
                          <w:fldChar w:fldCharType="separate"/>
                        </w:r>
                        <w:r w:rsidRPr="00F43D26">
                          <w:t>2</w:t>
                        </w:r>
                        <w:r w:rsidRPr="00F43D26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770AE" w14:textId="03964402" w:rsidR="00E338A9" w:rsidRPr="005C744B" w:rsidRDefault="00A74142" w:rsidP="005C744B">
    <w:pPr>
      <w:pStyle w:val="Fusszeile"/>
    </w:pPr>
    <w:r>
      <w:t xml:space="preserve">Verein </w:t>
    </w:r>
    <w:r w:rsidR="00494C17" w:rsidRPr="005C744B">
      <w:t>Wedding Emotion | Herracherweg 67 | 8610 Uster</w:t>
    </w:r>
  </w:p>
  <w:p w14:paraId="508AAAD6" w14:textId="77777777" w:rsidR="00494C17" w:rsidRPr="00F43D26" w:rsidRDefault="00494C17" w:rsidP="005C744B">
    <w:pPr>
      <w:pStyle w:val="Fusszeile"/>
      <w:rPr>
        <w:color w:val="C184A3"/>
      </w:rPr>
    </w:pPr>
    <w:r w:rsidRPr="00F43D26">
      <w:rPr>
        <w:color w:val="C184A3"/>
      </w:rPr>
      <w:t>www.WeddingEmotion.ch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9528F" w14:textId="77777777" w:rsidR="00A91E28" w:rsidRDefault="00A91E28" w:rsidP="005C744B">
      <w:r>
        <w:separator/>
      </w:r>
    </w:p>
  </w:footnote>
  <w:footnote w:type="continuationSeparator" w:id="0">
    <w:p w14:paraId="651B6420" w14:textId="77777777" w:rsidR="00A91E28" w:rsidRDefault="00A91E28" w:rsidP="005C7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DBB0" w14:textId="77777777" w:rsidR="00A30413" w:rsidRDefault="00494C17" w:rsidP="005C744B">
    <w:pPr>
      <w:pStyle w:val="Kopfzeile"/>
    </w:pPr>
    <w:r>
      <w:rPr>
        <w:noProof/>
      </w:rPr>
      <w:drawing>
        <wp:anchor distT="0" distB="0" distL="114300" distR="114300" simplePos="0" relativeHeight="251666432" behindDoc="0" locked="1" layoutInCell="1" allowOverlap="0" wp14:anchorId="20251A3E" wp14:editId="4A6C6D14">
          <wp:simplePos x="0" y="0"/>
          <wp:positionH relativeFrom="margin">
            <wp:posOffset>4428490</wp:posOffset>
          </wp:positionH>
          <wp:positionV relativeFrom="margin">
            <wp:posOffset>-1260475</wp:posOffset>
          </wp:positionV>
          <wp:extent cx="1504800" cy="1504800"/>
          <wp:effectExtent l="0" t="0" r="635" b="63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eddingEmotion-Logo-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15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C5A79" w14:textId="49121C01" w:rsidR="00E338A9" w:rsidRDefault="003E23EF" w:rsidP="005C744B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6C933FE" wp14:editId="18130F03">
          <wp:simplePos x="0" y="0"/>
          <wp:positionH relativeFrom="column">
            <wp:posOffset>4432300</wp:posOffset>
          </wp:positionH>
          <wp:positionV relativeFrom="paragraph">
            <wp:posOffset>-183515</wp:posOffset>
          </wp:positionV>
          <wp:extent cx="1504800" cy="1036800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Grafik 2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89" b="17108"/>
                  <a:stretch/>
                </pic:blipFill>
                <pic:spPr bwMode="auto">
                  <a:xfrm>
                    <a:off x="0" y="0"/>
                    <a:ext cx="1504800" cy="103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pWkIEnzOH0IwwCXkKHLEUDqTzCgCk4ARr+mQZtO6H10ilGG8blwDBzWBbgzRTm4xMVIyQl7cYLZEkue0rGTUHA==" w:salt="9AzTraFMHro5QXd3jLbAl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F1"/>
    <w:rsid w:val="00001628"/>
    <w:rsid w:val="000A65EC"/>
    <w:rsid w:val="001838C6"/>
    <w:rsid w:val="00192613"/>
    <w:rsid w:val="001B792B"/>
    <w:rsid w:val="001C34EA"/>
    <w:rsid w:val="00213B53"/>
    <w:rsid w:val="00346054"/>
    <w:rsid w:val="00393D99"/>
    <w:rsid w:val="00396720"/>
    <w:rsid w:val="003E23EF"/>
    <w:rsid w:val="00494C17"/>
    <w:rsid w:val="00527909"/>
    <w:rsid w:val="00557CA4"/>
    <w:rsid w:val="005C744B"/>
    <w:rsid w:val="00607267"/>
    <w:rsid w:val="00613F8B"/>
    <w:rsid w:val="006A7465"/>
    <w:rsid w:val="00721DC2"/>
    <w:rsid w:val="00735102"/>
    <w:rsid w:val="00762520"/>
    <w:rsid w:val="007A0208"/>
    <w:rsid w:val="007A4A30"/>
    <w:rsid w:val="00815AE6"/>
    <w:rsid w:val="00836CFE"/>
    <w:rsid w:val="00877C5C"/>
    <w:rsid w:val="008A12F9"/>
    <w:rsid w:val="008D0B8E"/>
    <w:rsid w:val="008E55A7"/>
    <w:rsid w:val="00945D39"/>
    <w:rsid w:val="009534E9"/>
    <w:rsid w:val="00987E3B"/>
    <w:rsid w:val="009E56A5"/>
    <w:rsid w:val="00A50C45"/>
    <w:rsid w:val="00A708DF"/>
    <w:rsid w:val="00A74142"/>
    <w:rsid w:val="00A91E28"/>
    <w:rsid w:val="00B41EFE"/>
    <w:rsid w:val="00B61A78"/>
    <w:rsid w:val="00B80E32"/>
    <w:rsid w:val="00C22A8B"/>
    <w:rsid w:val="00C5473B"/>
    <w:rsid w:val="00CE7AB4"/>
    <w:rsid w:val="00CF3E2C"/>
    <w:rsid w:val="00CF500F"/>
    <w:rsid w:val="00D014B4"/>
    <w:rsid w:val="00D84F74"/>
    <w:rsid w:val="00DA7302"/>
    <w:rsid w:val="00EF3FFE"/>
    <w:rsid w:val="00F27692"/>
    <w:rsid w:val="00F43D26"/>
    <w:rsid w:val="00FC7FA3"/>
    <w:rsid w:val="00FE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010E6C"/>
  <w15:chartTrackingRefBased/>
  <w15:docId w15:val="{ECFC46C6-8E52-4CFC-88E1-F359FD2C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3CF1"/>
  </w:style>
  <w:style w:type="paragraph" w:styleId="berschrift1">
    <w:name w:val="heading 1"/>
    <w:basedOn w:val="berschrift2"/>
    <w:next w:val="Standard"/>
    <w:link w:val="berschrift1Zchn"/>
    <w:uiPriority w:val="9"/>
    <w:rsid w:val="00494C17"/>
    <w:pPr>
      <w:outlineLvl w:val="0"/>
    </w:pPr>
  </w:style>
  <w:style w:type="paragraph" w:styleId="berschrift2">
    <w:name w:val="heading 2"/>
    <w:basedOn w:val="Titel"/>
    <w:next w:val="Standard"/>
    <w:link w:val="berschrift2Zchn"/>
    <w:uiPriority w:val="9"/>
    <w:unhideWhenUsed/>
    <w:rsid w:val="00494C17"/>
    <w:pPr>
      <w:outlineLvl w:val="1"/>
    </w:pPr>
    <w:rPr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4F74"/>
    <w:pPr>
      <w:tabs>
        <w:tab w:val="center" w:pos="4536"/>
        <w:tab w:val="right" w:pos="9072"/>
      </w:tabs>
      <w:spacing w:after="0" w:line="240" w:lineRule="auto"/>
    </w:pPr>
    <w:rPr>
      <w:rFonts w:ascii="Futura (Light)" w:hAnsi="Futura (Light)"/>
      <w:color w:val="575756"/>
    </w:rPr>
  </w:style>
  <w:style w:type="character" w:customStyle="1" w:styleId="KopfzeileZchn">
    <w:name w:val="Kopfzeile Zchn"/>
    <w:basedOn w:val="Absatz-Standardschriftart"/>
    <w:link w:val="Kopfzeile"/>
    <w:uiPriority w:val="99"/>
    <w:rsid w:val="00D84F74"/>
    <w:rPr>
      <w:rFonts w:ascii="Futura (Light)" w:hAnsi="Futura (Light)"/>
      <w:color w:val="575756"/>
    </w:rPr>
  </w:style>
  <w:style w:type="paragraph" w:styleId="Fuzeile">
    <w:name w:val="footer"/>
    <w:basedOn w:val="Standard"/>
    <w:link w:val="FuzeileZchn"/>
    <w:uiPriority w:val="99"/>
    <w:unhideWhenUsed/>
    <w:rsid w:val="00D84F74"/>
    <w:pPr>
      <w:tabs>
        <w:tab w:val="center" w:pos="4536"/>
        <w:tab w:val="right" w:pos="9072"/>
      </w:tabs>
      <w:spacing w:after="0" w:line="240" w:lineRule="auto"/>
    </w:pPr>
    <w:rPr>
      <w:rFonts w:ascii="Futura (Light)" w:hAnsi="Futura (Light)"/>
      <w:color w:val="575756"/>
    </w:rPr>
  </w:style>
  <w:style w:type="character" w:customStyle="1" w:styleId="FuzeileZchn">
    <w:name w:val="Fußzeile Zchn"/>
    <w:basedOn w:val="Absatz-Standardschriftart"/>
    <w:link w:val="Fuzeile"/>
    <w:uiPriority w:val="99"/>
    <w:rsid w:val="00D84F74"/>
    <w:rPr>
      <w:rFonts w:ascii="Futura (Light)" w:hAnsi="Futura (Light)"/>
      <w:color w:val="575756"/>
    </w:rPr>
  </w:style>
  <w:style w:type="paragraph" w:styleId="KeinLeerraum">
    <w:name w:val="No Spacing"/>
    <w:link w:val="KeinLeerraumZchn"/>
    <w:uiPriority w:val="1"/>
    <w:rsid w:val="00D84F74"/>
    <w:pPr>
      <w:spacing w:after="0" w:line="240" w:lineRule="auto"/>
    </w:pPr>
    <w:rPr>
      <w:rFonts w:ascii="Futura (Light)" w:hAnsi="Futura (Light)"/>
      <w:color w:val="57575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4F74"/>
    <w:rPr>
      <w:rFonts w:ascii="Futura (Light)" w:hAnsi="Futura (Light)"/>
      <w:color w:val="575756"/>
    </w:rPr>
  </w:style>
  <w:style w:type="character" w:styleId="Hyperlink">
    <w:name w:val="Hyperlink"/>
    <w:basedOn w:val="Absatz-Standardschriftart"/>
    <w:uiPriority w:val="99"/>
    <w:unhideWhenUsed/>
    <w:rsid w:val="00494C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4C17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F43D26"/>
    <w:pPr>
      <w:spacing w:line="240" w:lineRule="auto"/>
    </w:pPr>
    <w:rPr>
      <w:rFonts w:ascii="Montez" w:hAnsi="Montez"/>
      <w:color w:val="C184A3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43D26"/>
    <w:rPr>
      <w:rFonts w:ascii="Montez" w:hAnsi="Montez"/>
      <w:color w:val="C184A3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4C17"/>
    <w:rPr>
      <w:rFonts w:ascii="Montez" w:hAnsi="Montez"/>
      <w:color w:val="C15A66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4C17"/>
    <w:rPr>
      <w:rFonts w:ascii="Montez" w:hAnsi="Montez"/>
      <w:color w:val="C15A66"/>
      <w:sz w:val="40"/>
      <w:szCs w:val="40"/>
    </w:rPr>
  </w:style>
  <w:style w:type="paragraph" w:customStyle="1" w:styleId="Fusszeile">
    <w:name w:val="Fusszeile"/>
    <w:basedOn w:val="Fuzeile"/>
    <w:link w:val="FusszeileZchn"/>
    <w:qFormat/>
    <w:rsid w:val="005C744B"/>
    <w:rPr>
      <w:rFonts w:ascii="Barlow Condensed Light" w:hAnsi="Barlow Condensed Light"/>
      <w:sz w:val="18"/>
      <w:szCs w:val="18"/>
    </w:rPr>
  </w:style>
  <w:style w:type="paragraph" w:styleId="Untertitel">
    <w:name w:val="Subtitle"/>
    <w:basedOn w:val="berschrift1"/>
    <w:next w:val="Standard"/>
    <w:link w:val="UntertitelZchn"/>
    <w:uiPriority w:val="11"/>
    <w:qFormat/>
    <w:rsid w:val="00F43D26"/>
  </w:style>
  <w:style w:type="character" w:customStyle="1" w:styleId="FusszeileZchn">
    <w:name w:val="Fusszeile Zchn"/>
    <w:basedOn w:val="FuzeileZchn"/>
    <w:link w:val="Fusszeile"/>
    <w:rsid w:val="005C744B"/>
    <w:rPr>
      <w:rFonts w:ascii="Barlow Condensed Light" w:hAnsi="Barlow Condensed Light"/>
      <w:color w:val="575756"/>
      <w:sz w:val="18"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3D26"/>
    <w:rPr>
      <w:rFonts w:ascii="Montez" w:hAnsi="Montez"/>
      <w:color w:val="C184A3"/>
      <w:sz w:val="40"/>
      <w:szCs w:val="40"/>
    </w:rPr>
  </w:style>
  <w:style w:type="character" w:styleId="Fett">
    <w:name w:val="Strong"/>
    <w:uiPriority w:val="22"/>
    <w:qFormat/>
    <w:rsid w:val="00EF3FFE"/>
    <w:rPr>
      <w:rFonts w:ascii="Barlow Condensed SemiBold" w:hAnsi="Barlow Condensed SemiBold"/>
    </w:rPr>
  </w:style>
  <w:style w:type="paragraph" w:customStyle="1" w:styleId="Seite">
    <w:name w:val="Seite"/>
    <w:basedOn w:val="Standard"/>
    <w:link w:val="SeiteZchn"/>
    <w:qFormat/>
    <w:rsid w:val="00F43D26"/>
    <w:pPr>
      <w:spacing w:after="0" w:line="264" w:lineRule="auto"/>
    </w:pPr>
    <w:rPr>
      <w:rFonts w:ascii="Barlow Condensed SemiBold" w:hAnsi="Barlow Condensed SemiBold"/>
      <w:color w:val="C184A3"/>
      <w:sz w:val="20"/>
      <w:szCs w:val="20"/>
    </w:rPr>
  </w:style>
  <w:style w:type="character" w:customStyle="1" w:styleId="SeiteZchn">
    <w:name w:val="Seite Zchn"/>
    <w:basedOn w:val="Absatz-Standardschriftart"/>
    <w:link w:val="Seite"/>
    <w:rsid w:val="00F43D26"/>
    <w:rPr>
      <w:rFonts w:ascii="Barlow Condensed SemiBold" w:hAnsi="Barlow Condensed SemiBold"/>
      <w:color w:val="C184A3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22A8B"/>
    <w:rPr>
      <w:color w:val="808080"/>
    </w:rPr>
  </w:style>
  <w:style w:type="table" w:styleId="Tabellenraster">
    <w:name w:val="Table Grid"/>
    <w:basedOn w:val="NormaleTabelle"/>
    <w:uiPriority w:val="39"/>
    <w:rsid w:val="00C22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in\Dropbox\Wedding-Emotion\30_MARKOM\_Corporate%20Design\Wordvorlage\WeddingEmotion-Word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206DFF67F3436DAAA007861C72D8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CA4A1B-4D3D-4523-A3F7-2DC351A540F5}"/>
      </w:docPartPr>
      <w:docPartBody>
        <w:p w:rsidR="004C729E" w:rsidRDefault="00A0159C" w:rsidP="00A0159C">
          <w:pPr>
            <w:pStyle w:val="95206DFF67F3436DAAA007861C72D8907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C4B898690C864DA89B674918A365BB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53329-335F-439C-8175-365FA598B97B}"/>
      </w:docPartPr>
      <w:docPartBody>
        <w:p w:rsidR="004C729E" w:rsidRDefault="00A0159C" w:rsidP="00A0159C">
          <w:pPr>
            <w:pStyle w:val="C4B898690C864DA89B674918A365BB807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89F9D241747448E0BB448F0792CB9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2F0DE-5BB8-44E2-AB4F-FB1603D1E256}"/>
      </w:docPartPr>
      <w:docPartBody>
        <w:p w:rsidR="004C729E" w:rsidRDefault="00A0159C" w:rsidP="00A0159C">
          <w:pPr>
            <w:pStyle w:val="89F9D241747448E0BB448F0792CB984F7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91BC27D6AD4D476F95F82AEB524E7F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3AB54D-058A-48BF-833E-86F9FB278771}"/>
      </w:docPartPr>
      <w:docPartBody>
        <w:p w:rsidR="004C729E" w:rsidRDefault="00A0159C" w:rsidP="00A0159C">
          <w:pPr>
            <w:pStyle w:val="91BC27D6AD4D476F95F82AEB524E7FAE7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7624A1C0B1674AF2A8B79DB9F39CB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39178-FF78-4BEC-BA4F-5E559A5416CE}"/>
      </w:docPartPr>
      <w:docPartBody>
        <w:p w:rsidR="004C729E" w:rsidRDefault="00A0159C" w:rsidP="00A0159C">
          <w:pPr>
            <w:pStyle w:val="7624A1C0B1674AF2A8B79DB9F39CBEE37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99ED0878DD6847029F6E96BE2A5340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1C66FA-551B-4CE1-B311-103AE7798196}"/>
      </w:docPartPr>
      <w:docPartBody>
        <w:p w:rsidR="004C729E" w:rsidRDefault="00A0159C" w:rsidP="00A0159C">
          <w:pPr>
            <w:pStyle w:val="99ED0878DD6847029F6E96BE2A53408A7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167D2D6A47CA4C21B0642A685C757A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065397-25D8-4A9F-AF77-E35EB5CF4C84}"/>
      </w:docPartPr>
      <w:docPartBody>
        <w:p w:rsidR="00A344D9" w:rsidRDefault="00A0159C" w:rsidP="00A0159C">
          <w:pPr>
            <w:pStyle w:val="167D2D6A47CA4C21B0642A685C757A472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76DF2F6F38A44756B3A4DC1467CD91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B77915-84C0-4E7F-BC81-F44D4129354E}"/>
      </w:docPartPr>
      <w:docPartBody>
        <w:p w:rsidR="00A344D9" w:rsidRDefault="00A0159C" w:rsidP="00A0159C">
          <w:pPr>
            <w:pStyle w:val="76DF2F6F38A44756B3A4DC1467CD919C2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5F14C9C0C4764475B3BF29BE32606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F1A99-2633-4608-A290-090358512D92}"/>
      </w:docPartPr>
      <w:docPartBody>
        <w:p w:rsidR="00A344D9" w:rsidRDefault="00A0159C" w:rsidP="00A0159C">
          <w:pPr>
            <w:pStyle w:val="5F14C9C0C4764475B3BF29BE326067452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3ECD3E78B4114691B6971EE12E132F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8FC3D-B752-4795-A666-4B6CB711F9A4}"/>
      </w:docPartPr>
      <w:docPartBody>
        <w:p w:rsidR="00A344D9" w:rsidRDefault="00A0159C" w:rsidP="00A0159C">
          <w:pPr>
            <w:pStyle w:val="3ECD3E78B4114691B6971EE12E132F792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1FE029DEC02A45BC8ED5ED8299D21E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71175-D5FF-4159-BADF-EB82C530EFF8}"/>
      </w:docPartPr>
      <w:docPartBody>
        <w:p w:rsidR="00A344D9" w:rsidRDefault="00A0159C" w:rsidP="00A0159C">
          <w:pPr>
            <w:pStyle w:val="1FE029DEC02A45BC8ED5ED8299D21E371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  <w:docPart>
      <w:docPartPr>
        <w:name w:val="358D4DF2195A42EE8AE34B9DF905B9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BCCB5A-5F27-4FAF-BEF3-2BB231CC854F}"/>
      </w:docPartPr>
      <w:docPartBody>
        <w:p w:rsidR="00A344D9" w:rsidRDefault="00A0159C" w:rsidP="00A0159C">
          <w:pPr>
            <w:pStyle w:val="358D4DF2195A42EE8AE34B9DF905B9521"/>
          </w:pPr>
          <w:r>
            <w:rPr>
              <w:rStyle w:val="Platzhaltertext"/>
              <w:rFonts w:ascii="Barlow Condensed Light" w:hAnsi="Barlow Condensed Light"/>
              <w:sz w:val="20"/>
              <w:szCs w:val="20"/>
            </w:rPr>
            <w:t>Hier tippen, um Text einzugeben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ez">
    <w:charset w:val="00"/>
    <w:family w:val="auto"/>
    <w:pitch w:val="variable"/>
    <w:sig w:usb0="A00000AF" w:usb1="4000004A" w:usb2="00000000" w:usb3="00000000" w:csb0="00000093" w:csb1="00000000"/>
  </w:font>
  <w:font w:name="Futura (Light)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arlow Condensed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Barlow Condensed SemiBold"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8E"/>
    <w:rsid w:val="00066E69"/>
    <w:rsid w:val="00164DEA"/>
    <w:rsid w:val="004C729E"/>
    <w:rsid w:val="0062248E"/>
    <w:rsid w:val="008C4F87"/>
    <w:rsid w:val="008F028E"/>
    <w:rsid w:val="0099423F"/>
    <w:rsid w:val="00A0159C"/>
    <w:rsid w:val="00A344D9"/>
    <w:rsid w:val="00A40104"/>
    <w:rsid w:val="00C87D1F"/>
    <w:rsid w:val="00D3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0159C"/>
    <w:rPr>
      <w:color w:val="808080"/>
    </w:rPr>
  </w:style>
  <w:style w:type="paragraph" w:customStyle="1" w:styleId="95206DFF67F3436DAAA007861C72D8907">
    <w:name w:val="95206DFF67F3436DAAA007861C72D8907"/>
    <w:rsid w:val="00A0159C"/>
    <w:rPr>
      <w:rFonts w:eastAsiaTheme="minorHAnsi"/>
      <w:lang w:eastAsia="en-US"/>
    </w:rPr>
  </w:style>
  <w:style w:type="paragraph" w:customStyle="1" w:styleId="C4B898690C864DA89B674918A365BB807">
    <w:name w:val="C4B898690C864DA89B674918A365BB807"/>
    <w:rsid w:val="00A0159C"/>
    <w:rPr>
      <w:rFonts w:eastAsiaTheme="minorHAnsi"/>
      <w:lang w:eastAsia="en-US"/>
    </w:rPr>
  </w:style>
  <w:style w:type="paragraph" w:customStyle="1" w:styleId="167D2D6A47CA4C21B0642A685C757A472">
    <w:name w:val="167D2D6A47CA4C21B0642A685C757A472"/>
    <w:rsid w:val="00A0159C"/>
    <w:rPr>
      <w:rFonts w:eastAsiaTheme="minorHAnsi"/>
      <w:lang w:eastAsia="en-US"/>
    </w:rPr>
  </w:style>
  <w:style w:type="paragraph" w:customStyle="1" w:styleId="89F9D241747448E0BB448F0792CB984F7">
    <w:name w:val="89F9D241747448E0BB448F0792CB984F7"/>
    <w:rsid w:val="00A0159C"/>
    <w:rPr>
      <w:rFonts w:eastAsiaTheme="minorHAnsi"/>
      <w:lang w:eastAsia="en-US"/>
    </w:rPr>
  </w:style>
  <w:style w:type="paragraph" w:customStyle="1" w:styleId="76DF2F6F38A44756B3A4DC1467CD919C2">
    <w:name w:val="76DF2F6F38A44756B3A4DC1467CD919C2"/>
    <w:rsid w:val="00A0159C"/>
    <w:rPr>
      <w:rFonts w:eastAsiaTheme="minorHAnsi"/>
      <w:lang w:eastAsia="en-US"/>
    </w:rPr>
  </w:style>
  <w:style w:type="paragraph" w:customStyle="1" w:styleId="91BC27D6AD4D476F95F82AEB524E7FAE7">
    <w:name w:val="91BC27D6AD4D476F95F82AEB524E7FAE7"/>
    <w:rsid w:val="00A0159C"/>
    <w:rPr>
      <w:rFonts w:eastAsiaTheme="minorHAnsi"/>
      <w:lang w:eastAsia="en-US"/>
    </w:rPr>
  </w:style>
  <w:style w:type="paragraph" w:customStyle="1" w:styleId="5F14C9C0C4764475B3BF29BE326067452">
    <w:name w:val="5F14C9C0C4764475B3BF29BE326067452"/>
    <w:rsid w:val="00A0159C"/>
    <w:rPr>
      <w:rFonts w:eastAsiaTheme="minorHAnsi"/>
      <w:lang w:eastAsia="en-US"/>
    </w:rPr>
  </w:style>
  <w:style w:type="paragraph" w:customStyle="1" w:styleId="7624A1C0B1674AF2A8B79DB9F39CBEE37">
    <w:name w:val="7624A1C0B1674AF2A8B79DB9F39CBEE37"/>
    <w:rsid w:val="00A0159C"/>
    <w:rPr>
      <w:rFonts w:eastAsiaTheme="minorHAnsi"/>
      <w:lang w:eastAsia="en-US"/>
    </w:rPr>
  </w:style>
  <w:style w:type="paragraph" w:customStyle="1" w:styleId="3ECD3E78B4114691B6971EE12E132F792">
    <w:name w:val="3ECD3E78B4114691B6971EE12E132F792"/>
    <w:rsid w:val="00A0159C"/>
    <w:rPr>
      <w:rFonts w:eastAsiaTheme="minorHAnsi"/>
      <w:lang w:eastAsia="en-US"/>
    </w:rPr>
  </w:style>
  <w:style w:type="paragraph" w:customStyle="1" w:styleId="99ED0878DD6847029F6E96BE2A53408A7">
    <w:name w:val="99ED0878DD6847029F6E96BE2A53408A7"/>
    <w:rsid w:val="00A0159C"/>
    <w:rPr>
      <w:rFonts w:eastAsiaTheme="minorHAnsi"/>
      <w:lang w:eastAsia="en-US"/>
    </w:rPr>
  </w:style>
  <w:style w:type="paragraph" w:customStyle="1" w:styleId="1FE029DEC02A45BC8ED5ED8299D21E371">
    <w:name w:val="1FE029DEC02A45BC8ED5ED8299D21E371"/>
    <w:rsid w:val="00A0159C"/>
    <w:rPr>
      <w:rFonts w:eastAsiaTheme="minorHAnsi"/>
      <w:lang w:eastAsia="en-US"/>
    </w:rPr>
  </w:style>
  <w:style w:type="paragraph" w:customStyle="1" w:styleId="358D4DF2195A42EE8AE34B9DF905B9521">
    <w:name w:val="358D4DF2195A42EE8AE34B9DF905B9521"/>
    <w:rsid w:val="00A0159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WeddingEmotion-Wordvorlage</Template>
  <TotalTime>0</TotalTime>
  <Pages>1</Pages>
  <Words>317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Schneider</dc:creator>
  <cp:keywords/>
  <dc:description/>
  <cp:lastModifiedBy>Sabine Schneider</cp:lastModifiedBy>
  <cp:revision>14</cp:revision>
  <cp:lastPrinted>2020-07-12T10:28:00Z</cp:lastPrinted>
  <dcterms:created xsi:type="dcterms:W3CDTF">2021-06-03T09:32:00Z</dcterms:created>
  <dcterms:modified xsi:type="dcterms:W3CDTF">2021-06-07T06:41:00Z</dcterms:modified>
</cp:coreProperties>
</file>